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0A654" w14:textId="77777777" w:rsidR="007061EE" w:rsidRDefault="007061EE" w:rsidP="007061EE">
      <w:pPr>
        <w:pStyle w:val="NoSpacing"/>
      </w:pPr>
      <w:r>
        <w:rPr>
          <w:u w:val="single"/>
        </w:rPr>
        <w:t>William PERSON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14:paraId="3249DBF4" w14:textId="77777777" w:rsidR="007061EE" w:rsidRDefault="007061EE" w:rsidP="007061EE">
      <w:pPr>
        <w:pStyle w:val="NoSpacing"/>
      </w:pPr>
      <w:r>
        <w:t>of Hull.</w:t>
      </w:r>
    </w:p>
    <w:p w14:paraId="5687E7CC" w14:textId="77777777" w:rsidR="007061EE" w:rsidRDefault="007061EE" w:rsidP="007061EE">
      <w:pPr>
        <w:pStyle w:val="NoSpacing"/>
      </w:pPr>
    </w:p>
    <w:p w14:paraId="36D453E1" w14:textId="77777777" w:rsidR="007061EE" w:rsidRDefault="007061EE" w:rsidP="007061EE">
      <w:pPr>
        <w:pStyle w:val="NoSpacing"/>
      </w:pPr>
    </w:p>
    <w:p w14:paraId="0AA29F41" w14:textId="50A9F777" w:rsidR="007061EE" w:rsidRDefault="007061EE" w:rsidP="007061EE">
      <w:pPr>
        <w:pStyle w:val="NoSpacing"/>
      </w:pPr>
      <w:r>
        <w:t xml:space="preserve">          1464-5</w:t>
      </w:r>
      <w:r>
        <w:tab/>
        <w:t>He became a burgess</w:t>
      </w:r>
      <w:r>
        <w:t xml:space="preserve"> by fine.</w:t>
      </w:r>
    </w:p>
    <w:p w14:paraId="331F5E67" w14:textId="77777777" w:rsidR="007061EE" w:rsidRDefault="007061EE" w:rsidP="007061EE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14:paraId="557555B5" w14:textId="77777777" w:rsidR="007061EE" w:rsidRDefault="007061EE" w:rsidP="007061EE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14:paraId="1165D4C0" w14:textId="77777777" w:rsidR="007061EE" w:rsidRDefault="007061EE" w:rsidP="007061EE">
      <w:pPr>
        <w:pStyle w:val="NoSpacing"/>
      </w:pPr>
    </w:p>
    <w:p w14:paraId="0A9F94FB" w14:textId="77777777" w:rsidR="007061EE" w:rsidRDefault="007061EE" w:rsidP="007061EE">
      <w:pPr>
        <w:pStyle w:val="NoSpacing"/>
      </w:pPr>
    </w:p>
    <w:p w14:paraId="272322BF" w14:textId="77777777" w:rsidR="007061EE" w:rsidRDefault="007061EE" w:rsidP="007061EE">
      <w:pPr>
        <w:pStyle w:val="NoSpacing"/>
      </w:pPr>
      <w:r>
        <w:t>3 March 2018</w:t>
      </w:r>
    </w:p>
    <w:p w14:paraId="23875F95" w14:textId="63623650" w:rsidR="007061EE" w:rsidRDefault="007061EE" w:rsidP="007061EE">
      <w:pPr>
        <w:pStyle w:val="NoSpacing"/>
      </w:pPr>
      <w:bookmarkStart w:id="0" w:name="_GoBack"/>
      <w:bookmarkEnd w:id="0"/>
    </w:p>
    <w:p w14:paraId="3A24227B" w14:textId="2248A260" w:rsidR="006B2F86" w:rsidRPr="007061EE" w:rsidRDefault="007061EE" w:rsidP="00E71FC3">
      <w:pPr>
        <w:pStyle w:val="NoSpacing"/>
      </w:pPr>
    </w:p>
    <w:sectPr w:rsidR="006B2F86" w:rsidRPr="007061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F3831" w14:textId="77777777" w:rsidR="007061EE" w:rsidRDefault="007061EE" w:rsidP="00E71FC3">
      <w:pPr>
        <w:spacing w:after="0" w:line="240" w:lineRule="auto"/>
      </w:pPr>
      <w:r>
        <w:separator/>
      </w:r>
    </w:p>
  </w:endnote>
  <w:endnote w:type="continuationSeparator" w:id="0">
    <w:p w14:paraId="4CC312A9" w14:textId="77777777" w:rsidR="007061EE" w:rsidRDefault="007061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2E6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98CCD" w14:textId="77777777" w:rsidR="007061EE" w:rsidRDefault="007061EE" w:rsidP="00E71FC3">
      <w:pPr>
        <w:spacing w:after="0" w:line="240" w:lineRule="auto"/>
      </w:pPr>
      <w:r>
        <w:separator/>
      </w:r>
    </w:p>
  </w:footnote>
  <w:footnote w:type="continuationSeparator" w:id="0">
    <w:p w14:paraId="2DA575F0" w14:textId="77777777" w:rsidR="007061EE" w:rsidRDefault="007061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EE"/>
    <w:rsid w:val="001A7C09"/>
    <w:rsid w:val="00577BD5"/>
    <w:rsid w:val="00656CBA"/>
    <w:rsid w:val="006A1F77"/>
    <w:rsid w:val="007061E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063B"/>
  <w15:chartTrackingRefBased/>
  <w15:docId w15:val="{A6782B3E-741A-497D-982D-F91A5859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1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2018-03-03T20:11:00Z</dcterms:created>
  <dcterms:modified xsi:type="dcterms:W3CDTF">2018-03-03T20:12:00Z</dcterms:modified>
</cp:coreProperties>
</file>