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885E1" w14:textId="655BB828" w:rsidR="008028E7" w:rsidRDefault="008028E7" w:rsidP="008028E7">
      <w:pPr>
        <w:pStyle w:val="NoSpacing"/>
      </w:pPr>
      <w:r>
        <w:rPr>
          <w:u w:val="single"/>
        </w:rPr>
        <w:t>William PERSO</w:t>
      </w:r>
      <w:r w:rsidR="00B55F52">
        <w:rPr>
          <w:u w:val="single"/>
        </w:rPr>
        <w:t>N (PERESON)</w:t>
      </w:r>
      <w:r>
        <w:t xml:space="preserve">       (fl.1478)</w:t>
      </w:r>
    </w:p>
    <w:p w14:paraId="7894FFCC" w14:textId="36F94822" w:rsidR="008028E7" w:rsidRDefault="008028E7" w:rsidP="008028E7">
      <w:pPr>
        <w:pStyle w:val="NoSpacing"/>
      </w:pPr>
      <w:r>
        <w:t>of Egglestone Abbey</w:t>
      </w:r>
      <w:r w:rsidR="00B55F52">
        <w:t>, County Durham.</w:t>
      </w:r>
    </w:p>
    <w:p w14:paraId="07262701" w14:textId="77777777" w:rsidR="008028E7" w:rsidRDefault="008028E7" w:rsidP="008028E7">
      <w:pPr>
        <w:pStyle w:val="NoSpacing"/>
      </w:pPr>
    </w:p>
    <w:p w14:paraId="5DB3086F" w14:textId="77777777" w:rsidR="008028E7" w:rsidRDefault="008028E7" w:rsidP="008028E7">
      <w:pPr>
        <w:pStyle w:val="NoSpacing"/>
      </w:pPr>
    </w:p>
    <w:p w14:paraId="754AC2B5" w14:textId="77777777" w:rsidR="00E452BE" w:rsidRDefault="00E452BE" w:rsidP="00E452BE">
      <w:pPr>
        <w:pStyle w:val="NoSpacing"/>
      </w:pPr>
      <w:r>
        <w:t>20 Dec.1477</w:t>
      </w:r>
      <w:r>
        <w:tab/>
        <w:t>He was ordained subdeacon in the conventual church of Holy Trinity in</w:t>
      </w:r>
    </w:p>
    <w:p w14:paraId="501C8D71" w14:textId="77777777" w:rsidR="00E452BE" w:rsidRDefault="00E452BE" w:rsidP="00E452BE">
      <w:pPr>
        <w:pStyle w:val="NoSpacing"/>
      </w:pPr>
      <w:r>
        <w:tab/>
      </w:r>
      <w:r>
        <w:tab/>
        <w:t>York, by William Egremont, Bishop of Dromore(q.v.).</w:t>
      </w:r>
    </w:p>
    <w:p w14:paraId="50C6CA46" w14:textId="55E68D7D" w:rsidR="00E452BE" w:rsidRDefault="00E452BE" w:rsidP="008028E7">
      <w:pPr>
        <w:pStyle w:val="NoSpacing"/>
      </w:pPr>
      <w:r>
        <w:tab/>
      </w:r>
      <w:r>
        <w:tab/>
        <w:t>(“York Clergy Ordinations 1475-1500” ed. David M. Smith p.31)</w:t>
      </w:r>
    </w:p>
    <w:p w14:paraId="38577792" w14:textId="77777777" w:rsidR="008028E7" w:rsidRDefault="008028E7" w:rsidP="008028E7">
      <w:pPr>
        <w:pStyle w:val="NoSpacing"/>
      </w:pPr>
      <w:r>
        <w:t xml:space="preserve">  7 Mar.1478</w:t>
      </w:r>
      <w:r>
        <w:tab/>
        <w:t>He was ordained deacon in the conventual church of the Franciscans in</w:t>
      </w:r>
    </w:p>
    <w:p w14:paraId="0E92EF70" w14:textId="77777777" w:rsidR="008028E7" w:rsidRDefault="008028E7" w:rsidP="008028E7">
      <w:pPr>
        <w:pStyle w:val="NoSpacing"/>
      </w:pPr>
      <w:r>
        <w:tab/>
      </w:r>
      <w:r>
        <w:tab/>
        <w:t>York, by William Egremont, Bishop of Dromore(q.v.).</w:t>
      </w:r>
    </w:p>
    <w:p w14:paraId="35F85588" w14:textId="14510909" w:rsidR="008028E7" w:rsidRDefault="008028E7" w:rsidP="008028E7">
      <w:pPr>
        <w:pStyle w:val="NoSpacing"/>
      </w:pPr>
      <w:r>
        <w:tab/>
      </w:r>
      <w:r>
        <w:tab/>
        <w:t>(“York Clergy Ordinations 1475-1500” ed. David M. Smith p.35)</w:t>
      </w:r>
    </w:p>
    <w:p w14:paraId="046A9163" w14:textId="3D40CF06" w:rsidR="00B55F52" w:rsidRDefault="00B55F52" w:rsidP="00B55F52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07584821" w14:textId="77777777" w:rsidR="00B55F52" w:rsidRDefault="00B55F52" w:rsidP="00B55F52">
      <w:pPr>
        <w:pStyle w:val="NoSpacing"/>
      </w:pPr>
      <w:r>
        <w:tab/>
      </w:r>
      <w:r>
        <w:tab/>
        <w:t>York Minster, by William Egremont, Bishop of Dromore(q.v.).</w:t>
      </w:r>
    </w:p>
    <w:p w14:paraId="60D3C033" w14:textId="77777777" w:rsidR="00B55F52" w:rsidRDefault="00B55F52" w:rsidP="00B55F52">
      <w:pPr>
        <w:pStyle w:val="NoSpacing"/>
      </w:pPr>
      <w:r>
        <w:tab/>
      </w:r>
      <w:r>
        <w:tab/>
        <w:t>(“York Clergy Ordinations 1475-1500” ed. David M. Smith p.37)</w:t>
      </w:r>
    </w:p>
    <w:p w14:paraId="03D45918" w14:textId="77777777" w:rsidR="00B55F52" w:rsidRDefault="00B55F52" w:rsidP="008028E7">
      <w:pPr>
        <w:pStyle w:val="NoSpacing"/>
      </w:pPr>
    </w:p>
    <w:p w14:paraId="31D438A8" w14:textId="4DE0788C" w:rsidR="008028E7" w:rsidRDefault="008028E7" w:rsidP="008028E7">
      <w:pPr>
        <w:pStyle w:val="NoSpacing"/>
      </w:pPr>
    </w:p>
    <w:p w14:paraId="57F1DEA3" w14:textId="22D9FCD7" w:rsidR="00B55F52" w:rsidRDefault="00B55F52" w:rsidP="008028E7">
      <w:pPr>
        <w:pStyle w:val="NoSpacing"/>
      </w:pPr>
      <w:r>
        <w:t>21 January 2020</w:t>
      </w:r>
    </w:p>
    <w:p w14:paraId="6175240F" w14:textId="76901C1E" w:rsidR="00E452BE" w:rsidRPr="002B0146" w:rsidRDefault="00E452BE" w:rsidP="008028E7">
      <w:pPr>
        <w:pStyle w:val="NoSpacing"/>
      </w:pPr>
      <w:r>
        <w:t>18 June 2026</w:t>
      </w:r>
    </w:p>
    <w:p w14:paraId="5C22509D" w14:textId="358E585A" w:rsidR="005C66AD" w:rsidRPr="008028E7" w:rsidRDefault="005C66AD" w:rsidP="00E71FC3">
      <w:pPr>
        <w:pStyle w:val="NoSpacing"/>
      </w:pPr>
    </w:p>
    <w:sectPr w:rsidR="006B2F86" w:rsidRPr="008028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97234" w14:textId="77777777" w:rsidR="005C66AD" w:rsidRDefault="005C66AD" w:rsidP="00E71FC3">
      <w:pPr>
        <w:spacing w:after="0" w:line="240" w:lineRule="auto"/>
      </w:pPr>
      <w:r>
        <w:separator/>
      </w:r>
    </w:p>
  </w:endnote>
  <w:endnote w:type="continuationSeparator" w:id="0">
    <w:p w14:paraId="43A6A935" w14:textId="77777777" w:rsidR="005C66AD" w:rsidRDefault="005C66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CCBE0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987EB" w14:textId="77777777" w:rsidR="005C66AD" w:rsidRDefault="005C66AD" w:rsidP="00E71FC3">
      <w:pPr>
        <w:spacing w:after="0" w:line="240" w:lineRule="auto"/>
      </w:pPr>
      <w:r>
        <w:separator/>
      </w:r>
    </w:p>
  </w:footnote>
  <w:footnote w:type="continuationSeparator" w:id="0">
    <w:p w14:paraId="322144FF" w14:textId="77777777" w:rsidR="005C66AD" w:rsidRDefault="005C66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E7"/>
    <w:rsid w:val="001A7C09"/>
    <w:rsid w:val="00577BD5"/>
    <w:rsid w:val="005C66AD"/>
    <w:rsid w:val="006A1F77"/>
    <w:rsid w:val="00733BE7"/>
    <w:rsid w:val="008028E7"/>
    <w:rsid w:val="00A248F1"/>
    <w:rsid w:val="00AB52E8"/>
    <w:rsid w:val="00B16D3F"/>
    <w:rsid w:val="00B55F52"/>
    <w:rsid w:val="00E452B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5E33"/>
  <w15:chartTrackingRefBased/>
  <w15:docId w15:val="{5B945DA2-0DB5-4536-9EF0-F3DF9A99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2020-01-17T15:13:00Z</dcterms:created>
  <dcterms:modified xsi:type="dcterms:W3CDTF">2026-06-18T14:31:00Z</dcterms:modified>
</cp:coreProperties>
</file>