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6CF4E" w14:textId="77777777" w:rsidR="008F4D3C" w:rsidRDefault="008F4D3C" w:rsidP="008F4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PERSON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72BC5F1" w14:textId="77777777" w:rsidR="008F4D3C" w:rsidRDefault="008F4D3C" w:rsidP="008F4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Burnham Norton, Norfolk. Clerk.</w:t>
      </w:r>
    </w:p>
    <w:p w14:paraId="155589E4" w14:textId="77777777" w:rsidR="008F4D3C" w:rsidRDefault="008F4D3C" w:rsidP="008F4D3C">
      <w:pPr>
        <w:rPr>
          <w:rFonts w:ascii="Times New Roman" w:hAnsi="Times New Roman" w:cs="Times New Roman"/>
        </w:rPr>
      </w:pPr>
    </w:p>
    <w:p w14:paraId="0D97B36B" w14:textId="77777777" w:rsidR="008F4D3C" w:rsidRDefault="008F4D3C" w:rsidP="008F4D3C">
      <w:pPr>
        <w:rPr>
          <w:rFonts w:ascii="Times New Roman" w:hAnsi="Times New Roman" w:cs="Times New Roman"/>
        </w:rPr>
      </w:pPr>
    </w:p>
    <w:p w14:paraId="0FCABD35" w14:textId="77777777" w:rsidR="008F4D3C" w:rsidRDefault="008F4D3C" w:rsidP="008F4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Jelyon</w:t>
      </w:r>
      <w:proofErr w:type="spellEnd"/>
      <w:r>
        <w:rPr>
          <w:rFonts w:ascii="Times New Roman" w:hAnsi="Times New Roman" w:cs="Times New Roman"/>
        </w:rPr>
        <w:t>(q.v.) brought a plaint of debt against him, as the executor of</w:t>
      </w:r>
    </w:p>
    <w:p w14:paraId="6FC9499B" w14:textId="77777777" w:rsidR="008F4D3C" w:rsidRDefault="008F4D3C" w:rsidP="008F4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Baxster</w:t>
      </w:r>
      <w:proofErr w:type="spellEnd"/>
      <w:r>
        <w:rPr>
          <w:rFonts w:ascii="Times New Roman" w:hAnsi="Times New Roman" w:cs="Times New Roman"/>
        </w:rPr>
        <w:t xml:space="preserve"> of Burnham Norton(q.v.)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John </w:t>
      </w:r>
      <w:proofErr w:type="spellStart"/>
      <w:r>
        <w:rPr>
          <w:rFonts w:ascii="Times New Roman" w:hAnsi="Times New Roman" w:cs="Times New Roman"/>
        </w:rPr>
        <w:t>Goodfelawe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1819B7B9" w14:textId="77777777" w:rsidR="008F4D3C" w:rsidRDefault="008F4D3C" w:rsidP="008F4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Egmere</w:t>
      </w:r>
      <w:proofErr w:type="spellEnd"/>
      <w:r>
        <w:rPr>
          <w:rFonts w:ascii="Times New Roman" w:hAnsi="Times New Roman" w:cs="Times New Roman"/>
        </w:rPr>
        <w:t xml:space="preserve">(q.v.) and Robert Goodale of </w:t>
      </w:r>
      <w:proofErr w:type="spellStart"/>
      <w:r>
        <w:rPr>
          <w:rFonts w:ascii="Times New Roman" w:hAnsi="Times New Roman" w:cs="Times New Roman"/>
        </w:rPr>
        <w:t>Stanhoe</w:t>
      </w:r>
      <w:proofErr w:type="spellEnd"/>
      <w:r>
        <w:rPr>
          <w:rFonts w:ascii="Times New Roman" w:hAnsi="Times New Roman" w:cs="Times New Roman"/>
        </w:rPr>
        <w:t>(q.v.).</w:t>
      </w:r>
    </w:p>
    <w:p w14:paraId="2DA9E3CA" w14:textId="77777777" w:rsidR="008F4D3C" w:rsidRDefault="008F4D3C" w:rsidP="008F4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9947CF8" w14:textId="77777777" w:rsidR="008F4D3C" w:rsidRDefault="008F4D3C" w:rsidP="008F4D3C">
      <w:pPr>
        <w:rPr>
          <w:rFonts w:ascii="Times New Roman" w:hAnsi="Times New Roman" w:cs="Times New Roman"/>
        </w:rPr>
      </w:pPr>
    </w:p>
    <w:p w14:paraId="008B25F7" w14:textId="77777777" w:rsidR="008F4D3C" w:rsidRDefault="008F4D3C" w:rsidP="008F4D3C">
      <w:pPr>
        <w:rPr>
          <w:rFonts w:ascii="Times New Roman" w:hAnsi="Times New Roman" w:cs="Times New Roman"/>
        </w:rPr>
      </w:pPr>
    </w:p>
    <w:p w14:paraId="33339F38" w14:textId="753C2F79" w:rsidR="006B2F86" w:rsidRPr="00E71FC3" w:rsidRDefault="008F4D3C" w:rsidP="008F4D3C">
      <w:pPr>
        <w:pStyle w:val="NoSpacing"/>
      </w:pPr>
      <w:r>
        <w:t>27 February 2018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95377" w14:textId="77777777" w:rsidR="008F4D3C" w:rsidRDefault="008F4D3C" w:rsidP="00E71FC3">
      <w:r>
        <w:separator/>
      </w:r>
    </w:p>
  </w:endnote>
  <w:endnote w:type="continuationSeparator" w:id="0">
    <w:p w14:paraId="547E8EE2" w14:textId="77777777" w:rsidR="008F4D3C" w:rsidRDefault="008F4D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DC6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FFDCF" w14:textId="77777777" w:rsidR="008F4D3C" w:rsidRDefault="008F4D3C" w:rsidP="00E71FC3">
      <w:r>
        <w:separator/>
      </w:r>
    </w:p>
  </w:footnote>
  <w:footnote w:type="continuationSeparator" w:id="0">
    <w:p w14:paraId="175590B3" w14:textId="77777777" w:rsidR="008F4D3C" w:rsidRDefault="008F4D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3C"/>
    <w:rsid w:val="001A7C09"/>
    <w:rsid w:val="00577BD5"/>
    <w:rsid w:val="00656CBA"/>
    <w:rsid w:val="006A1F77"/>
    <w:rsid w:val="00733BE7"/>
    <w:rsid w:val="008F4D3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0186C"/>
  <w15:chartTrackingRefBased/>
  <w15:docId w15:val="{9D9025A8-C981-4081-8BF8-E6D5060D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4D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F4D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2018-03-02T21:51:00Z</dcterms:created>
  <dcterms:modified xsi:type="dcterms:W3CDTF">2018-03-02T21:52:00Z</dcterms:modified>
</cp:coreProperties>
</file>