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E00" w:rsidRDefault="00572E00" w:rsidP="00572E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PERSON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:rsidR="00572E00" w:rsidRDefault="00572E00" w:rsidP="00572E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2E00" w:rsidRDefault="00572E00" w:rsidP="00572E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2E00" w:rsidRDefault="00572E00" w:rsidP="00572E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granted the manor</w:t>
      </w:r>
    </w:p>
    <w:p w:rsidR="00572E00" w:rsidRDefault="00572E00" w:rsidP="00572E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West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Portlemouth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572E00" w:rsidRDefault="00572E00" w:rsidP="00572E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24-14)</w:t>
      </w:r>
    </w:p>
    <w:p w:rsidR="00572E00" w:rsidRDefault="00572E00" w:rsidP="00572E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2E00" w:rsidRDefault="00572E00" w:rsidP="00572E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72E00" w:rsidRDefault="00572E00" w:rsidP="00572E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  <w:bookmarkStart w:id="0" w:name="_GoBack"/>
      <w:bookmarkEnd w:id="0"/>
    </w:p>
    <w:sectPr w:rsidR="00DD5B8A" w:rsidRPr="00572E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E00" w:rsidRDefault="00572E00" w:rsidP="00564E3C">
      <w:pPr>
        <w:spacing w:after="0" w:line="240" w:lineRule="auto"/>
      </w:pPr>
      <w:r>
        <w:separator/>
      </w:r>
    </w:p>
  </w:endnote>
  <w:endnote w:type="continuationSeparator" w:id="0">
    <w:p w:rsidR="00572E00" w:rsidRDefault="00572E0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72E00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E00" w:rsidRDefault="00572E00" w:rsidP="00564E3C">
      <w:pPr>
        <w:spacing w:after="0" w:line="240" w:lineRule="auto"/>
      </w:pPr>
      <w:r>
        <w:separator/>
      </w:r>
    </w:p>
  </w:footnote>
  <w:footnote w:type="continuationSeparator" w:id="0">
    <w:p w:rsidR="00572E00" w:rsidRDefault="00572E0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E00"/>
    <w:rsid w:val="00372DC6"/>
    <w:rsid w:val="00564E3C"/>
    <w:rsid w:val="00572E00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27CEA"/>
  <w15:chartTrackingRefBased/>
  <w15:docId w15:val="{674888A9-A9D4-4AFA-A8FC-8602949BB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2016-01-24T20:35:00Z</dcterms:created>
  <dcterms:modified xsi:type="dcterms:W3CDTF">2016-01-24T20:35:00Z</dcterms:modified>
</cp:coreProperties>
</file>