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4AE" w:rsidRDefault="00FC74AE" w:rsidP="00FC74A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PERSON</w:t>
      </w:r>
      <w:r>
        <w:rPr>
          <w:rStyle w:val="Hyperlink"/>
          <w:color w:val="auto"/>
          <w:u w:val="none"/>
        </w:rPr>
        <w:t xml:space="preserve">        (fl.1450)</w:t>
      </w:r>
    </w:p>
    <w:p w:rsidR="00FC74AE" w:rsidRDefault="00FC74AE" w:rsidP="00FC74A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Thrapston, Northamptonshire. Clerk.</w:t>
      </w:r>
    </w:p>
    <w:p w:rsidR="00FC74AE" w:rsidRDefault="00FC74AE" w:rsidP="00FC74A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FC74AE" w:rsidRDefault="00FC74AE" w:rsidP="00FC74A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FC74AE" w:rsidRDefault="00FC74AE" w:rsidP="00FC74A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>Richard Pittes of Brigstock(q.v.) brought a plaint of debt against him,</w:t>
      </w:r>
    </w:p>
    <w:p w:rsidR="00FC74AE" w:rsidRDefault="00FC74AE" w:rsidP="00FC74A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John Belham of Titchmarsh, Northamptonshire(q.v.), William Knolles,</w:t>
      </w:r>
    </w:p>
    <w:p w:rsidR="00FC74AE" w:rsidRDefault="00FC74AE" w:rsidP="00FC74A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Abbot of Sulby (q.v.), Thomas Person of Thrapston(q.v.), John Wolaston</w:t>
      </w:r>
    </w:p>
    <w:p w:rsidR="00FC74AE" w:rsidRDefault="00FC74AE" w:rsidP="00FC74A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of Aldwincle(q.v.) and Thomas Thyrynyng of Burton(q.v.).</w:t>
      </w:r>
    </w:p>
    <w:p w:rsidR="00FC74AE" w:rsidRDefault="00FC74AE" w:rsidP="00FC74A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FC74AE" w:rsidRDefault="00FC74AE" w:rsidP="00FC74A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FC74AE" w:rsidRDefault="00FC74AE" w:rsidP="00FC74A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FC74AE" w:rsidRDefault="00FC74AE" w:rsidP="00FC74A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FC74AE" w:rsidRDefault="00FC74AE" w:rsidP="00FC74AE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July 2016</w:t>
      </w:r>
    </w:p>
    <w:p w:rsidR="006B2F86" w:rsidRPr="00E71FC3" w:rsidRDefault="00FC74A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4AE" w:rsidRDefault="00FC74AE" w:rsidP="00E71FC3">
      <w:pPr>
        <w:spacing w:after="0" w:line="240" w:lineRule="auto"/>
      </w:pPr>
      <w:r>
        <w:separator/>
      </w:r>
    </w:p>
  </w:endnote>
  <w:endnote w:type="continuationSeparator" w:id="0">
    <w:p w:rsidR="00FC74AE" w:rsidRDefault="00FC74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4AE" w:rsidRDefault="00FC74AE" w:rsidP="00E71FC3">
      <w:pPr>
        <w:spacing w:after="0" w:line="240" w:lineRule="auto"/>
      </w:pPr>
      <w:r>
        <w:separator/>
      </w:r>
    </w:p>
  </w:footnote>
  <w:footnote w:type="continuationSeparator" w:id="0">
    <w:p w:rsidR="00FC74AE" w:rsidRDefault="00FC74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4AE"/>
    <w:rsid w:val="001A7C09"/>
    <w:rsid w:val="00733BE7"/>
    <w:rsid w:val="00AB52E8"/>
    <w:rsid w:val="00B16D3F"/>
    <w:rsid w:val="00E71FC3"/>
    <w:rsid w:val="00EF4813"/>
    <w:rsid w:val="00FC7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E0A613-F36B-4E34-B735-CAE182006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C74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2017-01-04T21:06:00Z</dcterms:created>
  <dcterms:modified xsi:type="dcterms:W3CDTF">2017-01-04T21:06:00Z</dcterms:modified>
</cp:coreProperties>
</file>