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D3DAF" w14:textId="77777777" w:rsidR="004A58F5" w:rsidRDefault="004A58F5" w:rsidP="004A58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2D43F56" w14:textId="77777777" w:rsidR="004A58F5" w:rsidRDefault="004A58F5" w:rsidP="004A58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Mountsorell</w:t>
      </w:r>
      <w:proofErr w:type="spellEnd"/>
      <w:r>
        <w:rPr>
          <w:rFonts w:ascii="Times New Roman" w:hAnsi="Times New Roman" w:cs="Times New Roman"/>
        </w:rPr>
        <w:t>, Leicestershire. Smith.</w:t>
      </w:r>
    </w:p>
    <w:p w14:paraId="338E9B23" w14:textId="77777777" w:rsidR="004A58F5" w:rsidRDefault="004A58F5" w:rsidP="004A58F5">
      <w:pPr>
        <w:rPr>
          <w:rFonts w:ascii="Times New Roman" w:hAnsi="Times New Roman" w:cs="Times New Roman"/>
        </w:rPr>
      </w:pPr>
    </w:p>
    <w:p w14:paraId="00E25FD7" w14:textId="77777777" w:rsidR="004A58F5" w:rsidRDefault="004A58F5" w:rsidP="004A58F5">
      <w:pPr>
        <w:rPr>
          <w:rFonts w:ascii="Times New Roman" w:hAnsi="Times New Roman" w:cs="Times New Roman"/>
        </w:rPr>
      </w:pPr>
    </w:p>
    <w:p w14:paraId="07837195" w14:textId="77777777" w:rsidR="004A58F5" w:rsidRDefault="004A58F5" w:rsidP="004A58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Olyffe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58A916A1" w14:textId="77777777" w:rsidR="004A58F5" w:rsidRDefault="004A58F5" w:rsidP="004A58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9D5F7FD" w14:textId="77777777" w:rsidR="004A58F5" w:rsidRDefault="004A58F5" w:rsidP="004A58F5">
      <w:pPr>
        <w:rPr>
          <w:rFonts w:ascii="Times New Roman" w:hAnsi="Times New Roman" w:cs="Times New Roman"/>
        </w:rPr>
      </w:pPr>
    </w:p>
    <w:p w14:paraId="509790CE" w14:textId="77777777" w:rsidR="004A58F5" w:rsidRDefault="004A58F5" w:rsidP="004A58F5">
      <w:pPr>
        <w:rPr>
          <w:rFonts w:ascii="Times New Roman" w:hAnsi="Times New Roman" w:cs="Times New Roman"/>
        </w:rPr>
      </w:pPr>
    </w:p>
    <w:p w14:paraId="619B1E41" w14:textId="77777777" w:rsidR="004A58F5" w:rsidRDefault="004A58F5" w:rsidP="004A58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2018</w:t>
      </w:r>
    </w:p>
    <w:p w14:paraId="7B436C94" w14:textId="77777777" w:rsidR="006B2F86" w:rsidRPr="00E71FC3" w:rsidRDefault="004A58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657CE" w14:textId="77777777" w:rsidR="004A58F5" w:rsidRDefault="004A58F5" w:rsidP="00E71FC3">
      <w:r>
        <w:separator/>
      </w:r>
    </w:p>
  </w:endnote>
  <w:endnote w:type="continuationSeparator" w:id="0">
    <w:p w14:paraId="7EE0193F" w14:textId="77777777" w:rsidR="004A58F5" w:rsidRDefault="004A58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6B4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96492" w14:textId="77777777" w:rsidR="004A58F5" w:rsidRDefault="004A58F5" w:rsidP="00E71FC3">
      <w:r>
        <w:separator/>
      </w:r>
    </w:p>
  </w:footnote>
  <w:footnote w:type="continuationSeparator" w:id="0">
    <w:p w14:paraId="5651F056" w14:textId="77777777" w:rsidR="004A58F5" w:rsidRDefault="004A58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F5"/>
    <w:rsid w:val="001A7C09"/>
    <w:rsid w:val="004A58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DCDD1"/>
  <w15:chartTrackingRefBased/>
  <w15:docId w15:val="{E5353AC2-DC56-4275-9A5E-C3E69054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8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2018-09-13T18:28:00Z</dcterms:created>
  <dcterms:modified xsi:type="dcterms:W3CDTF">2018-09-13T18:29:00Z</dcterms:modified>
</cp:coreProperties>
</file>