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CE6" w:rsidRDefault="00FD2CE6" w:rsidP="00FD2CE6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Roger PERSON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FD2CE6" w:rsidRDefault="00FD2CE6" w:rsidP="00FD2CE6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of Bradford-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on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-Tone, Somerset. Husbandman.</w:t>
      </w:r>
    </w:p>
    <w:p w:rsidR="00FD2CE6" w:rsidRDefault="00FD2CE6" w:rsidP="00FD2CE6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FD2CE6" w:rsidRDefault="00FD2CE6" w:rsidP="00FD2CE6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FD2CE6" w:rsidRDefault="00FD2CE6" w:rsidP="00FD2CE6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Thomas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Nynehyd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Compton Bassett, Wiltshire(q.v.), brought a plaint of</w:t>
      </w:r>
    </w:p>
    <w:p w:rsidR="00FD2CE6" w:rsidRDefault="00FD2CE6" w:rsidP="00FD2CE6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debt against him.</w:t>
      </w:r>
    </w:p>
    <w:p w:rsidR="00FD2CE6" w:rsidRDefault="00FD2CE6" w:rsidP="00FD2CE6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:rsidR="00FD2CE6" w:rsidRDefault="00FD2CE6" w:rsidP="00FD2CE6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FD2CE6" w:rsidRDefault="00FD2CE6" w:rsidP="00FD2CE6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FD2CE6" w:rsidRDefault="00FD2CE6" w:rsidP="00FD2CE6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1 April 2016</w:t>
      </w:r>
    </w:p>
    <w:p w:rsidR="006B2F86" w:rsidRPr="00E71FC3" w:rsidRDefault="00FD2CE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2CE6" w:rsidRDefault="00FD2CE6" w:rsidP="00E71FC3">
      <w:pPr>
        <w:spacing w:after="0" w:line="240" w:lineRule="auto"/>
      </w:pPr>
      <w:r>
        <w:separator/>
      </w:r>
    </w:p>
  </w:endnote>
  <w:endnote w:type="continuationSeparator" w:id="0">
    <w:p w:rsidR="00FD2CE6" w:rsidRDefault="00FD2CE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2CE6" w:rsidRDefault="00FD2CE6" w:rsidP="00E71FC3">
      <w:pPr>
        <w:spacing w:after="0" w:line="240" w:lineRule="auto"/>
      </w:pPr>
      <w:r>
        <w:separator/>
      </w:r>
    </w:p>
  </w:footnote>
  <w:footnote w:type="continuationSeparator" w:id="0">
    <w:p w:rsidR="00FD2CE6" w:rsidRDefault="00FD2CE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CE6"/>
    <w:rsid w:val="00AB52E8"/>
    <w:rsid w:val="00B16D3F"/>
    <w:rsid w:val="00E71FC3"/>
    <w:rsid w:val="00EF4813"/>
    <w:rsid w:val="00FD2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0C51F2-D51D-468D-A402-493CE5DDF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D2C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2016-04-06T19:53:00Z</dcterms:created>
  <dcterms:modified xsi:type="dcterms:W3CDTF">2016-04-06T19:54:00Z</dcterms:modified>
</cp:coreProperties>
</file>