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BA57" w14:textId="2C3F6E46" w:rsidR="00BA00AB" w:rsidRDefault="00123B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PERSON</w:t>
      </w:r>
      <w:r>
        <w:rPr>
          <w:rFonts w:cs="Times New Roman"/>
          <w:szCs w:val="24"/>
        </w:rPr>
        <w:t xml:space="preserve">      (fl.1448)</w:t>
      </w:r>
    </w:p>
    <w:p w14:paraId="18763751" w14:textId="1FC22820" w:rsidR="00123BC8" w:rsidRDefault="00123B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Armourer.</w:t>
      </w:r>
    </w:p>
    <w:p w14:paraId="599974D1" w14:textId="77777777" w:rsidR="00B72B85" w:rsidRDefault="00B72B85" w:rsidP="009139A6">
      <w:pPr>
        <w:pStyle w:val="NoSpacing"/>
        <w:rPr>
          <w:rFonts w:cs="Times New Roman"/>
          <w:szCs w:val="24"/>
        </w:rPr>
      </w:pPr>
    </w:p>
    <w:p w14:paraId="3CFC32BB" w14:textId="77777777" w:rsidR="00B72B85" w:rsidRDefault="00B72B85" w:rsidP="009139A6">
      <w:pPr>
        <w:pStyle w:val="NoSpacing"/>
        <w:rPr>
          <w:rFonts w:cs="Times New Roman"/>
          <w:szCs w:val="24"/>
        </w:rPr>
      </w:pPr>
    </w:p>
    <w:p w14:paraId="6C07B738" w14:textId="593B15AF" w:rsidR="00B72B85" w:rsidRDefault="00B72B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Johanna(q.v.)</w:t>
      </w:r>
    </w:p>
    <w:p w14:paraId="0C323A92" w14:textId="559BA835" w:rsidR="00B72B85" w:rsidRDefault="00B72B85" w:rsidP="00B72B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Medieval Londoners database </w:t>
      </w:r>
      <w:r>
        <w:rPr>
          <w:rFonts w:cs="Times New Roman"/>
          <w:szCs w:val="24"/>
        </w:rPr>
        <w:t>(</w:t>
      </w:r>
      <w:hyperlink r:id="rId6" w:history="1">
        <w:r w:rsidRPr="002044B4">
          <w:rPr>
            <w:rStyle w:val="Hyperlink"/>
            <w:rFonts w:cs="Times New Roman"/>
            <w:szCs w:val="24"/>
          </w:rPr>
          <w:t>www.medievallondoners.ace.fordham.edu</w:t>
        </w:r>
      </w:hyperlink>
      <w:r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person id.</w:t>
      </w:r>
    </w:p>
    <w:p w14:paraId="05D6252A" w14:textId="3CE6EA14" w:rsidR="00B72B85" w:rsidRDefault="00B72B85" w:rsidP="00B72B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20909)</w:t>
      </w:r>
    </w:p>
    <w:p w14:paraId="1DA91C52" w14:textId="37F16331" w:rsidR="00B72B85" w:rsidRDefault="00B72B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 Alice(q.v.) = Robert Nyk of Westminster(q.v.).   (ibid.)</w:t>
      </w:r>
    </w:p>
    <w:p w14:paraId="768A1C14" w14:textId="2B641DE8" w:rsidR="00123BC8" w:rsidRDefault="00123BC8" w:rsidP="009139A6">
      <w:pPr>
        <w:pStyle w:val="NoSpacing"/>
        <w:rPr>
          <w:rFonts w:cs="Times New Roman"/>
          <w:szCs w:val="24"/>
        </w:rPr>
      </w:pPr>
    </w:p>
    <w:p w14:paraId="3ADC23D3" w14:textId="2A5727A0" w:rsidR="00123BC8" w:rsidRDefault="00123BC8" w:rsidP="009139A6">
      <w:pPr>
        <w:pStyle w:val="NoSpacing"/>
        <w:rPr>
          <w:rFonts w:cs="Times New Roman"/>
          <w:szCs w:val="24"/>
        </w:rPr>
      </w:pPr>
    </w:p>
    <w:p w14:paraId="081000BB" w14:textId="46D831D2" w:rsidR="00AD1743" w:rsidRDefault="00AD17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May1446</w:t>
      </w:r>
      <w:r>
        <w:rPr>
          <w:rFonts w:cs="Times New Roman"/>
          <w:szCs w:val="24"/>
        </w:rPr>
        <w:tab/>
        <w:t>He made his Will.   (ibid.)</w:t>
      </w:r>
    </w:p>
    <w:p w14:paraId="6C97F406" w14:textId="3849C0D9" w:rsidR="00123BC8" w:rsidRDefault="00123B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>He occurs in the Medieval Londoners database</w:t>
      </w:r>
      <w:r w:rsidR="00B72B85">
        <w:rPr>
          <w:rFonts w:cs="Times New Roman"/>
          <w:szCs w:val="24"/>
        </w:rPr>
        <w:t>, in which information of his</w:t>
      </w:r>
    </w:p>
    <w:p w14:paraId="1A128B9C" w14:textId="08E7ED84" w:rsidR="00B72B85" w:rsidRDefault="00B72B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Will is recorded.</w:t>
      </w:r>
      <w:r w:rsidR="00AD1743">
        <w:rPr>
          <w:rFonts w:cs="Times New Roman"/>
          <w:szCs w:val="24"/>
        </w:rPr>
        <w:t xml:space="preserve">   (ibid.)</w:t>
      </w:r>
    </w:p>
    <w:p w14:paraId="522FDDCA" w14:textId="026908C4" w:rsidR="00AD1743" w:rsidRDefault="00AD1743" w:rsidP="009139A6">
      <w:pPr>
        <w:pStyle w:val="NoSpacing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16</w:t>
      </w:r>
      <w:proofErr w:type="gramEnd"/>
      <w:r>
        <w:rPr>
          <w:rFonts w:cs="Times New Roman"/>
          <w:szCs w:val="24"/>
        </w:rPr>
        <w:t xml:space="preserve"> May</w:t>
      </w:r>
      <w:r>
        <w:rPr>
          <w:rFonts w:cs="Times New Roman"/>
          <w:szCs w:val="24"/>
        </w:rPr>
        <w:tab/>
        <w:t>His Will was enrolled.  (ibid.)</w:t>
      </w:r>
    </w:p>
    <w:p w14:paraId="1EB45FD0" w14:textId="77777777" w:rsidR="00AD1743" w:rsidRDefault="00AD1743" w:rsidP="009139A6">
      <w:pPr>
        <w:pStyle w:val="NoSpacing"/>
        <w:rPr>
          <w:rFonts w:cs="Times New Roman"/>
          <w:szCs w:val="24"/>
        </w:rPr>
      </w:pPr>
    </w:p>
    <w:p w14:paraId="23D9EB4F" w14:textId="77777777" w:rsidR="00AD1743" w:rsidRDefault="00AD1743" w:rsidP="009139A6">
      <w:pPr>
        <w:pStyle w:val="NoSpacing"/>
        <w:rPr>
          <w:rFonts w:cs="Times New Roman"/>
          <w:szCs w:val="24"/>
        </w:rPr>
      </w:pPr>
    </w:p>
    <w:p w14:paraId="7500F5CB" w14:textId="6718E3EF" w:rsidR="00AD1743" w:rsidRDefault="00AD17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[Thanks to Guy Wilson for this information.]</w:t>
      </w:r>
    </w:p>
    <w:p w14:paraId="68F06F80" w14:textId="53EF0F99" w:rsidR="00123BC8" w:rsidRDefault="00123B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4AB4B387" w14:textId="0A0962D4" w:rsidR="00123BC8" w:rsidRDefault="00123BC8" w:rsidP="009139A6">
      <w:pPr>
        <w:pStyle w:val="NoSpacing"/>
        <w:rPr>
          <w:rFonts w:cs="Times New Roman"/>
          <w:szCs w:val="24"/>
        </w:rPr>
      </w:pPr>
    </w:p>
    <w:p w14:paraId="2521138B" w14:textId="00F77BA4" w:rsidR="00123BC8" w:rsidRDefault="00123BC8" w:rsidP="009139A6">
      <w:pPr>
        <w:pStyle w:val="NoSpacing"/>
        <w:rPr>
          <w:rFonts w:cs="Times New Roman"/>
          <w:szCs w:val="24"/>
        </w:rPr>
      </w:pPr>
    </w:p>
    <w:p w14:paraId="314EE246" w14:textId="3F832CA6" w:rsidR="00123BC8" w:rsidRDefault="00123B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February 2023</w:t>
      </w:r>
    </w:p>
    <w:p w14:paraId="67282649" w14:textId="3AFE6990" w:rsidR="00AD1743" w:rsidRPr="00123BC8" w:rsidRDefault="00AD17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May 2026</w:t>
      </w:r>
    </w:p>
    <w:sectPr w:rsidR="00AD1743" w:rsidRPr="00123B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9501A" w14:textId="77777777" w:rsidR="00D76BCC" w:rsidRDefault="00D76BCC" w:rsidP="009139A6">
      <w:r>
        <w:separator/>
      </w:r>
    </w:p>
  </w:endnote>
  <w:endnote w:type="continuationSeparator" w:id="0">
    <w:p w14:paraId="019E7CD8" w14:textId="77777777" w:rsidR="00D76BCC" w:rsidRDefault="00D76B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E39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6E5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19A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9DCC6" w14:textId="77777777" w:rsidR="00D76BCC" w:rsidRDefault="00D76BCC" w:rsidP="009139A6">
      <w:r>
        <w:separator/>
      </w:r>
    </w:p>
  </w:footnote>
  <w:footnote w:type="continuationSeparator" w:id="0">
    <w:p w14:paraId="2E944322" w14:textId="77777777" w:rsidR="00D76BCC" w:rsidRDefault="00D76B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282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D4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9B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C8"/>
    <w:rsid w:val="000666E0"/>
    <w:rsid w:val="00123BC8"/>
    <w:rsid w:val="002510B7"/>
    <w:rsid w:val="005C130B"/>
    <w:rsid w:val="00826F5C"/>
    <w:rsid w:val="009139A6"/>
    <w:rsid w:val="009448BB"/>
    <w:rsid w:val="00947624"/>
    <w:rsid w:val="00A3176C"/>
    <w:rsid w:val="00AD1743"/>
    <w:rsid w:val="00AE65F8"/>
    <w:rsid w:val="00B72B85"/>
    <w:rsid w:val="00BA00AB"/>
    <w:rsid w:val="00CB4ED9"/>
    <w:rsid w:val="00D76BCC"/>
    <w:rsid w:val="00EB3209"/>
    <w:rsid w:val="00F0777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D570A"/>
  <w15:chartTrackingRefBased/>
  <w15:docId w15:val="{95E263A1-E51F-417C-8CD4-CCE6DC08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23B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3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londoners.ace.fordham.ed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2023-02-02T12:12:00Z</dcterms:created>
  <dcterms:modified xsi:type="dcterms:W3CDTF">2026-05-19T18:53:00Z</dcterms:modified>
</cp:coreProperties>
</file>