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4FE90" w14:textId="77777777" w:rsidR="002F3EEA" w:rsidRDefault="002F3EEA" w:rsidP="002F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PERSON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2C56AC23" w14:textId="77777777" w:rsidR="002F3EEA" w:rsidRDefault="002F3EEA" w:rsidP="002F3E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167BAE" w14:textId="77777777" w:rsidR="002F3EEA" w:rsidRDefault="002F3EEA" w:rsidP="002F3E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938832" w14:textId="77777777" w:rsidR="002F3EEA" w:rsidRDefault="002F3EEA" w:rsidP="002F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He, Mathew Rede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Clee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</w:t>
      </w:r>
    </w:p>
    <w:p w14:paraId="5FDCB2AA" w14:textId="77777777" w:rsidR="002F3EEA" w:rsidRDefault="002F3EEA" w:rsidP="002F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as the executors of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Wynchcombe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</w:t>
      </w:r>
    </w:p>
    <w:p w14:paraId="30BF0F0E" w14:textId="77777777" w:rsidR="002F3EEA" w:rsidRDefault="002F3EEA" w:rsidP="002F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debt against Edward Courtenay, Earl of Devon(q.v.).</w:t>
      </w:r>
    </w:p>
    <w:p w14:paraId="2CB16A1F" w14:textId="77777777" w:rsidR="002F3EEA" w:rsidRDefault="002F3EEA" w:rsidP="002F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30B7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https://waalt.uh.edu/index.php/CP40/589:_K-Z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D40FF87" w14:textId="77777777" w:rsidR="002F3EEA" w:rsidRDefault="002F3EEA" w:rsidP="002F3E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97B6D6" w14:textId="77777777" w:rsidR="002F3EEA" w:rsidRDefault="002F3EEA" w:rsidP="002F3E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4DEC96" w14:textId="77777777" w:rsidR="002F3EEA" w:rsidRDefault="002F3EEA" w:rsidP="002F3E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2022</w:t>
      </w:r>
    </w:p>
    <w:p w14:paraId="5B454D6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2F9B9" w14:textId="77777777" w:rsidR="002F3EEA" w:rsidRDefault="002F3EEA" w:rsidP="009139A6">
      <w:r>
        <w:separator/>
      </w:r>
    </w:p>
  </w:endnote>
  <w:endnote w:type="continuationSeparator" w:id="0">
    <w:p w14:paraId="2C540BAB" w14:textId="77777777" w:rsidR="002F3EEA" w:rsidRDefault="002F3E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9F9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AF4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7F5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7F258" w14:textId="77777777" w:rsidR="002F3EEA" w:rsidRDefault="002F3EEA" w:rsidP="009139A6">
      <w:r>
        <w:separator/>
      </w:r>
    </w:p>
  </w:footnote>
  <w:footnote w:type="continuationSeparator" w:id="0">
    <w:p w14:paraId="214057C1" w14:textId="77777777" w:rsidR="002F3EEA" w:rsidRDefault="002F3E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98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D2A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1D1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EA"/>
    <w:rsid w:val="000666E0"/>
    <w:rsid w:val="002510B7"/>
    <w:rsid w:val="002F3EE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9DEA0"/>
  <w15:chartTrackingRefBased/>
  <w15:docId w15:val="{81D52A8C-AC19-4C40-81EC-1D43AB9E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F3E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2022-05-10T17:51:00Z</dcterms:created>
  <dcterms:modified xsi:type="dcterms:W3CDTF">2022-05-10T17:52:00Z</dcterms:modified>
</cp:coreProperties>
</file>