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3761" w:rsidRDefault="00763761" w:rsidP="00763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PERSON</w:t>
      </w:r>
      <w:r>
        <w:rPr>
          <w:rFonts w:ascii="Times New Roman" w:hAnsi="Times New Roman" w:cs="Times New Roman"/>
          <w:sz w:val="24"/>
          <w:szCs w:val="24"/>
        </w:rPr>
        <w:t xml:space="preserve">     (fl.1402)</w:t>
      </w:r>
    </w:p>
    <w:p w:rsidR="00763761" w:rsidRDefault="00763761" w:rsidP="00763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3761" w:rsidRDefault="00763761" w:rsidP="00763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3761" w:rsidRDefault="00763761" w:rsidP="00763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Apr.1402</w:t>
      </w:r>
      <w:r>
        <w:rPr>
          <w:rFonts w:ascii="Times New Roman" w:hAnsi="Times New Roman" w:cs="Times New Roman"/>
          <w:sz w:val="24"/>
          <w:szCs w:val="24"/>
        </w:rPr>
        <w:tab/>
        <w:t>He and others granted land in Fincham to Nicholas Miller of Fincham(q.v.).</w:t>
      </w:r>
    </w:p>
    <w:p w:rsidR="00763761" w:rsidRDefault="00763761" w:rsidP="00763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02E90">
          <w:rPr>
            <w:rStyle w:val="Hyperlink"/>
            <w:rFonts w:ascii="Times New Roman" w:hAnsi="Times New Roman" w:cs="Times New Roman"/>
            <w:sz w:val="24"/>
            <w:szCs w:val="24"/>
          </w:rPr>
          <w:t>www.discovery.nationalarchives.gov.uk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Hare 192 x 2)</w:t>
      </w:r>
    </w:p>
    <w:p w:rsidR="00763761" w:rsidRDefault="00763761" w:rsidP="00763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3761" w:rsidRDefault="00763761" w:rsidP="00763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63761" w:rsidRDefault="00763761" w:rsidP="007637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February 2016</w:t>
      </w:r>
    </w:p>
    <w:p w:rsidR="002C142A" w:rsidRDefault="002C142A" w:rsidP="007637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142A" w:rsidRPr="003C416A" w:rsidRDefault="002C142A" w:rsidP="0076376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D5B8A" w:rsidRPr="00763761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D5B8A" w:rsidRPr="007637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3761" w:rsidRDefault="00763761" w:rsidP="00564E3C">
      <w:pPr>
        <w:spacing w:after="0" w:line="240" w:lineRule="auto"/>
      </w:pPr>
      <w:r>
        <w:separator/>
      </w:r>
    </w:p>
  </w:endnote>
  <w:endnote w:type="continuationSeparator" w:id="0">
    <w:p w:rsidR="00763761" w:rsidRDefault="0076376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C142A">
      <w:rPr>
        <w:rFonts w:ascii="Times New Roman" w:hAnsi="Times New Roman" w:cs="Times New Roman"/>
        <w:noProof/>
        <w:sz w:val="24"/>
        <w:szCs w:val="24"/>
      </w:rPr>
      <w:t>17 February 2018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3761" w:rsidRDefault="00763761" w:rsidP="00564E3C">
      <w:pPr>
        <w:spacing w:after="0" w:line="240" w:lineRule="auto"/>
      </w:pPr>
      <w:r>
        <w:separator/>
      </w:r>
    </w:p>
  </w:footnote>
  <w:footnote w:type="continuationSeparator" w:id="0">
    <w:p w:rsidR="00763761" w:rsidRDefault="0076376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761"/>
    <w:rsid w:val="002C142A"/>
    <w:rsid w:val="00372DC6"/>
    <w:rsid w:val="00564E3C"/>
    <w:rsid w:val="0064591D"/>
    <w:rsid w:val="0076376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62699"/>
  <w15:chartTrackingRefBased/>
  <w15:docId w15:val="{8567C7D7-5AC2-481D-890D-6026F9A8C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637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2016-02-23T22:32:00Z</dcterms:created>
  <dcterms:modified xsi:type="dcterms:W3CDTF">2018-02-17T19:46:00Z</dcterms:modified>
</cp:coreProperties>
</file>