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00AE8" w14:textId="77777777" w:rsidR="00043823" w:rsidRDefault="00043823" w:rsidP="00043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PERSON</w:t>
      </w:r>
      <w:r>
        <w:rPr>
          <w:rFonts w:ascii="Times New Roman" w:hAnsi="Times New Roman" w:cs="Times New Roman"/>
        </w:rPr>
        <w:t xml:space="preserve">      (fl.1484)</w:t>
      </w:r>
    </w:p>
    <w:p w14:paraId="39AF4CDC" w14:textId="77777777" w:rsidR="00043823" w:rsidRDefault="00043823" w:rsidP="00043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Wainfleet, Lincolnshire. Yeoman.</w:t>
      </w:r>
    </w:p>
    <w:p w14:paraId="152460F3" w14:textId="77777777" w:rsidR="00043823" w:rsidRDefault="00043823" w:rsidP="00043823">
      <w:pPr>
        <w:rPr>
          <w:rFonts w:ascii="Times New Roman" w:hAnsi="Times New Roman" w:cs="Times New Roman"/>
        </w:rPr>
      </w:pPr>
    </w:p>
    <w:p w14:paraId="2FA819A1" w14:textId="77777777" w:rsidR="00043823" w:rsidRDefault="00043823" w:rsidP="00043823">
      <w:pPr>
        <w:rPr>
          <w:rFonts w:ascii="Times New Roman" w:hAnsi="Times New Roman" w:cs="Times New Roman"/>
        </w:rPr>
      </w:pPr>
    </w:p>
    <w:p w14:paraId="5EEBF6AD" w14:textId="77777777" w:rsidR="00043823" w:rsidRDefault="00043823" w:rsidP="00043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Tothnoth</w:t>
      </w:r>
      <w:proofErr w:type="spellEnd"/>
      <w:r>
        <w:rPr>
          <w:rFonts w:ascii="Times New Roman" w:hAnsi="Times New Roman" w:cs="Times New Roman"/>
        </w:rPr>
        <w:t xml:space="preserve">(q.v.), his wife, Margaret(q.v.) and William </w:t>
      </w:r>
      <w:proofErr w:type="spellStart"/>
      <w:r>
        <w:rPr>
          <w:rFonts w:ascii="Times New Roman" w:hAnsi="Times New Roman" w:cs="Times New Roman"/>
        </w:rPr>
        <w:t>Hobard</w:t>
      </w:r>
      <w:proofErr w:type="spellEnd"/>
      <w:r>
        <w:rPr>
          <w:rFonts w:ascii="Times New Roman" w:hAnsi="Times New Roman" w:cs="Times New Roman"/>
        </w:rPr>
        <w:t>(q.v.),</w:t>
      </w:r>
    </w:p>
    <w:p w14:paraId="1D6325BD" w14:textId="77777777" w:rsidR="00043823" w:rsidRDefault="00043823" w:rsidP="00043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as he executors of </w:t>
      </w:r>
      <w:proofErr w:type="spellStart"/>
      <w:r>
        <w:rPr>
          <w:rFonts w:ascii="Times New Roman" w:hAnsi="Times New Roman" w:cs="Times New Roman"/>
        </w:rPr>
        <w:t>Adelard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Hobard</w:t>
      </w:r>
      <w:proofErr w:type="spellEnd"/>
      <w:r>
        <w:rPr>
          <w:rFonts w:ascii="Times New Roman" w:hAnsi="Times New Roman" w:cs="Times New Roman"/>
        </w:rPr>
        <w:t xml:space="preserve"> of Boston(q.v.), brought a plaint of</w:t>
      </w:r>
    </w:p>
    <w:p w14:paraId="7FAB83CC" w14:textId="77777777" w:rsidR="00043823" w:rsidRDefault="00043823" w:rsidP="0004382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debt against him, John Unknown of Skegness(q.v.) and Thomas </w:t>
      </w:r>
      <w:proofErr w:type="spellStart"/>
      <w:r>
        <w:rPr>
          <w:rFonts w:ascii="Times New Roman" w:hAnsi="Times New Roman" w:cs="Times New Roman"/>
        </w:rPr>
        <w:t>Welby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Fosdyke</w:t>
      </w:r>
      <w:proofErr w:type="spellEnd"/>
      <w:r>
        <w:rPr>
          <w:rFonts w:ascii="Times New Roman" w:hAnsi="Times New Roman" w:cs="Times New Roman"/>
        </w:rPr>
        <w:t>(q.v.).</w:t>
      </w:r>
    </w:p>
    <w:p w14:paraId="71EC1587" w14:textId="72D191B7" w:rsidR="00043823" w:rsidRDefault="00043823" w:rsidP="00043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="00F038BF" w:rsidRPr="00D457E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CD00EF7" w14:textId="77777777" w:rsidR="00F038BF" w:rsidRDefault="00F038BF" w:rsidP="00F038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Spark of London, draper(q.v.), brought a plaint of debt against him,</w:t>
      </w:r>
    </w:p>
    <w:p w14:paraId="04DB12BE" w14:textId="77777777" w:rsidR="00F038BF" w:rsidRDefault="00F038BF" w:rsidP="00F038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Mounton</w:t>
      </w:r>
      <w:proofErr w:type="spellEnd"/>
      <w:r>
        <w:rPr>
          <w:rFonts w:ascii="Times New Roman" w:hAnsi="Times New Roman" w:cs="Times New Roman"/>
        </w:rPr>
        <w:t xml:space="preserve"> of Lowestoft, Suffolk(q.v.), Thomas </w:t>
      </w:r>
      <w:proofErr w:type="spellStart"/>
      <w:r>
        <w:rPr>
          <w:rFonts w:ascii="Times New Roman" w:hAnsi="Times New Roman" w:cs="Times New Roman"/>
        </w:rPr>
        <w:t>Marflete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636AC3FC" w14:textId="77777777" w:rsidR="00F038BF" w:rsidRDefault="00F038BF" w:rsidP="00F038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Coventry(q.v.) and Richard </w:t>
      </w:r>
      <w:proofErr w:type="spellStart"/>
      <w:r>
        <w:rPr>
          <w:rFonts w:ascii="Times New Roman" w:hAnsi="Times New Roman" w:cs="Times New Roman"/>
        </w:rPr>
        <w:t>Trullok</w:t>
      </w:r>
      <w:proofErr w:type="spellEnd"/>
      <w:r>
        <w:rPr>
          <w:rFonts w:ascii="Times New Roman" w:hAnsi="Times New Roman" w:cs="Times New Roman"/>
        </w:rPr>
        <w:t xml:space="preserve"> of Leyton, Essex(q.v.).   </w:t>
      </w:r>
    </w:p>
    <w:p w14:paraId="11ED86E5" w14:textId="77777777" w:rsidR="00F038BF" w:rsidRDefault="00F038BF" w:rsidP="00F038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CC290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BDBBD2B" w14:textId="77777777" w:rsidR="00F038BF" w:rsidRDefault="00F038BF" w:rsidP="00043823">
      <w:pPr>
        <w:rPr>
          <w:rFonts w:ascii="Times New Roman" w:hAnsi="Times New Roman" w:cs="Times New Roman"/>
        </w:rPr>
      </w:pPr>
    </w:p>
    <w:p w14:paraId="0902D5F4" w14:textId="77777777" w:rsidR="00043823" w:rsidRDefault="00043823" w:rsidP="00043823">
      <w:pPr>
        <w:rPr>
          <w:rFonts w:ascii="Times New Roman" w:hAnsi="Times New Roman" w:cs="Times New Roman"/>
        </w:rPr>
      </w:pPr>
    </w:p>
    <w:p w14:paraId="4CD6B97F" w14:textId="77777777" w:rsidR="00043823" w:rsidRDefault="00043823" w:rsidP="00043823">
      <w:pPr>
        <w:rPr>
          <w:rFonts w:ascii="Times New Roman" w:hAnsi="Times New Roman" w:cs="Times New Roman"/>
        </w:rPr>
      </w:pPr>
    </w:p>
    <w:p w14:paraId="64971E64" w14:textId="72F83B9D" w:rsidR="00043823" w:rsidRDefault="00043823" w:rsidP="00043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January 2018</w:t>
      </w:r>
    </w:p>
    <w:p w14:paraId="3813F4AA" w14:textId="01A74AF5" w:rsidR="00F038BF" w:rsidRPr="006C2782" w:rsidRDefault="00F038BF" w:rsidP="00043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October 2019</w:t>
      </w:r>
      <w:bookmarkStart w:id="0" w:name="_GoBack"/>
      <w:bookmarkEnd w:id="0"/>
    </w:p>
    <w:p w14:paraId="1475D9B1" w14:textId="77777777" w:rsidR="006B2F86" w:rsidRPr="00E71FC3" w:rsidRDefault="00F038BF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7B5F4" w14:textId="77777777" w:rsidR="00043823" w:rsidRDefault="00043823" w:rsidP="00E71FC3">
      <w:r>
        <w:separator/>
      </w:r>
    </w:p>
  </w:endnote>
  <w:endnote w:type="continuationSeparator" w:id="0">
    <w:p w14:paraId="5B4A05A3" w14:textId="77777777" w:rsidR="00043823" w:rsidRDefault="0004382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8E9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D1C58" w14:textId="77777777" w:rsidR="00043823" w:rsidRDefault="00043823" w:rsidP="00E71FC3">
      <w:r>
        <w:separator/>
      </w:r>
    </w:p>
  </w:footnote>
  <w:footnote w:type="continuationSeparator" w:id="0">
    <w:p w14:paraId="665FF054" w14:textId="77777777" w:rsidR="00043823" w:rsidRDefault="0004382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823"/>
    <w:rsid w:val="0004382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CFE8A"/>
  <w15:chartTrackingRefBased/>
  <w15:docId w15:val="{15B50C5E-A525-45F1-9479-4530FD4C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4382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038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2018-02-03T17:49:00Z</dcterms:created>
  <dcterms:modified xsi:type="dcterms:W3CDTF">2019-10-17T09:39:00Z</dcterms:modified>
</cp:coreProperties>
</file>