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3AE3D" w14:textId="77777777" w:rsidR="000A1802" w:rsidRDefault="000A1802" w:rsidP="000A18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PERSON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9301B93" w14:textId="77777777" w:rsidR="000A1802" w:rsidRDefault="000A1802" w:rsidP="000A18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Reskenys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Cornwall. Husbandman.</w:t>
      </w:r>
    </w:p>
    <w:p w14:paraId="359E9FD5" w14:textId="77777777" w:rsidR="000A1802" w:rsidRDefault="000A1802" w:rsidP="000A18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668885" w14:textId="77777777" w:rsidR="000A1802" w:rsidRDefault="000A1802" w:rsidP="000A18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5901D7F" w14:textId="77777777" w:rsidR="000A1802" w:rsidRDefault="000A1802" w:rsidP="000A18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Kyllygrewe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junior(q.v.), brought a plaint of trespass against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him</w:t>
      </w:r>
      <w:proofErr w:type="gramEnd"/>
    </w:p>
    <w:p w14:paraId="34C88068" w14:textId="77777777" w:rsidR="000A1802" w:rsidRDefault="000A1802" w:rsidP="000A18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Pyddre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St.Columb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, chaplain(q.v.).</w:t>
      </w:r>
    </w:p>
    <w:p w14:paraId="0AF2E595" w14:textId="77777777" w:rsidR="000A1802" w:rsidRDefault="000A1802" w:rsidP="000A18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35E49C4" w14:textId="77777777" w:rsidR="000A1802" w:rsidRDefault="000A1802" w:rsidP="000A18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340A65D" w14:textId="77777777" w:rsidR="000A1802" w:rsidRDefault="000A1802" w:rsidP="000A18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23B268A" w14:textId="77777777" w:rsidR="000A1802" w:rsidRDefault="000A1802" w:rsidP="000A18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May 2021</w:t>
      </w:r>
    </w:p>
    <w:p w14:paraId="36830A1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21C2F" w14:textId="77777777" w:rsidR="000A1802" w:rsidRDefault="000A1802" w:rsidP="009139A6">
      <w:r>
        <w:separator/>
      </w:r>
    </w:p>
  </w:endnote>
  <w:endnote w:type="continuationSeparator" w:id="0">
    <w:p w14:paraId="4E2B8920" w14:textId="77777777" w:rsidR="000A1802" w:rsidRDefault="000A18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EB6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4EF9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ED3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6E86C" w14:textId="77777777" w:rsidR="000A1802" w:rsidRDefault="000A1802" w:rsidP="009139A6">
      <w:r>
        <w:separator/>
      </w:r>
    </w:p>
  </w:footnote>
  <w:footnote w:type="continuationSeparator" w:id="0">
    <w:p w14:paraId="7460A28C" w14:textId="77777777" w:rsidR="000A1802" w:rsidRDefault="000A18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27A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A4D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48C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02"/>
    <w:rsid w:val="000666E0"/>
    <w:rsid w:val="000A180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3DE7C"/>
  <w15:chartTrackingRefBased/>
  <w15:docId w15:val="{1B4A4961-AC4B-491B-8381-2043EBFC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18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2021-06-21T09:12:00Z</dcterms:created>
  <dcterms:modified xsi:type="dcterms:W3CDTF">2021-06-21T09:12:00Z</dcterms:modified>
</cp:coreProperties>
</file>