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6830D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d.1506)</w:t>
      </w:r>
    </w:p>
    <w:p w14:paraId="697E3CE5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2AF31FB8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</w:p>
    <w:p w14:paraId="4C14995B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</w:p>
    <w:p w14:paraId="4D4C04C9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Oct.1506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p.129)</w:t>
      </w:r>
    </w:p>
    <w:p w14:paraId="78606CDB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(ibid.) </w:t>
      </w:r>
    </w:p>
    <w:p w14:paraId="263D0598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</w:p>
    <w:p w14:paraId="0E0C71C3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</w:p>
    <w:p w14:paraId="0E74FBA4" w14:textId="77777777" w:rsidR="00D17173" w:rsidRDefault="00D17173" w:rsidP="00D171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3CB612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4F619" w14:textId="77777777" w:rsidR="00D17173" w:rsidRDefault="00D17173" w:rsidP="009139A6">
      <w:r>
        <w:separator/>
      </w:r>
    </w:p>
  </w:endnote>
  <w:endnote w:type="continuationSeparator" w:id="0">
    <w:p w14:paraId="2687882E" w14:textId="77777777" w:rsidR="00D17173" w:rsidRDefault="00D171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F6F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9AF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E49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E2C09" w14:textId="77777777" w:rsidR="00D17173" w:rsidRDefault="00D17173" w:rsidP="009139A6">
      <w:r>
        <w:separator/>
      </w:r>
    </w:p>
  </w:footnote>
  <w:footnote w:type="continuationSeparator" w:id="0">
    <w:p w14:paraId="32038BED" w14:textId="77777777" w:rsidR="00D17173" w:rsidRDefault="00D171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E94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AC3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A3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173"/>
    <w:rsid w:val="000666E0"/>
    <w:rsid w:val="002510B7"/>
    <w:rsid w:val="005C130B"/>
    <w:rsid w:val="00826F5C"/>
    <w:rsid w:val="009139A6"/>
    <w:rsid w:val="009448BB"/>
    <w:rsid w:val="00A3176C"/>
    <w:rsid w:val="00BA00AB"/>
    <w:rsid w:val="00D1717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B2103"/>
  <w15:chartTrackingRefBased/>
  <w15:docId w15:val="{23103B78-E14F-4A16-AFA5-8C333350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17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2021-03-01T12:14:00Z</dcterms:created>
  <dcterms:modified xsi:type="dcterms:W3CDTF">2021-03-01T12:14:00Z</dcterms:modified>
</cp:coreProperties>
</file>