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4379" w:rsidRDefault="003A4379" w:rsidP="003A43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PERSON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A4379" w:rsidRDefault="003A4379" w:rsidP="003A43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Maiden Newton, Dorset. Husbandman.</w:t>
      </w:r>
    </w:p>
    <w:p w:rsidR="003A4379" w:rsidRDefault="003A4379" w:rsidP="003A4379">
      <w:pPr>
        <w:rPr>
          <w:rFonts w:ascii="Times New Roman" w:hAnsi="Times New Roman" w:cs="Times New Roman"/>
        </w:rPr>
      </w:pPr>
    </w:p>
    <w:p w:rsidR="003A4379" w:rsidRDefault="003A4379" w:rsidP="003A4379">
      <w:pPr>
        <w:rPr>
          <w:rFonts w:ascii="Times New Roman" w:hAnsi="Times New Roman" w:cs="Times New Roman"/>
        </w:rPr>
      </w:pPr>
    </w:p>
    <w:p w:rsidR="003A4379" w:rsidRDefault="003A4379" w:rsidP="003A43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Harryes</w:t>
      </w:r>
      <w:proofErr w:type="spellEnd"/>
      <w:r>
        <w:rPr>
          <w:rFonts w:ascii="Times New Roman" w:hAnsi="Times New Roman" w:cs="Times New Roman"/>
        </w:rPr>
        <w:t>(q.v.) brought a plaint of debt against him.</w:t>
      </w:r>
    </w:p>
    <w:p w:rsidR="003A4379" w:rsidRDefault="003A4379" w:rsidP="003A43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5663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3A4379" w:rsidRDefault="003A4379" w:rsidP="003A4379">
      <w:pPr>
        <w:rPr>
          <w:rFonts w:ascii="Times New Roman" w:hAnsi="Times New Roman" w:cs="Times New Roman"/>
        </w:rPr>
      </w:pPr>
    </w:p>
    <w:p w:rsidR="003A4379" w:rsidRDefault="003A4379" w:rsidP="003A4379">
      <w:pPr>
        <w:rPr>
          <w:rFonts w:ascii="Times New Roman" w:hAnsi="Times New Roman" w:cs="Times New Roman"/>
        </w:rPr>
      </w:pPr>
    </w:p>
    <w:p w:rsidR="003A4379" w:rsidRDefault="003A4379" w:rsidP="003A43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January 2018</w:t>
      </w:r>
    </w:p>
    <w:p w:rsidR="006B2F86" w:rsidRPr="00E71FC3" w:rsidRDefault="003A437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4379" w:rsidRDefault="003A4379" w:rsidP="00E71FC3">
      <w:r>
        <w:separator/>
      </w:r>
    </w:p>
  </w:endnote>
  <w:endnote w:type="continuationSeparator" w:id="0">
    <w:p w:rsidR="003A4379" w:rsidRDefault="003A437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4379" w:rsidRDefault="003A4379" w:rsidP="00E71FC3">
      <w:r>
        <w:separator/>
      </w:r>
    </w:p>
  </w:footnote>
  <w:footnote w:type="continuationSeparator" w:id="0">
    <w:p w:rsidR="003A4379" w:rsidRDefault="003A437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379"/>
    <w:rsid w:val="001A7C09"/>
    <w:rsid w:val="003A437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914B7F-8EA2-4E22-8E24-D2C5B60DA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437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A43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2018-01-08T21:55:00Z</dcterms:created>
  <dcterms:modified xsi:type="dcterms:W3CDTF">2018-01-08T21:56:00Z</dcterms:modified>
</cp:coreProperties>
</file>