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60344" w14:textId="77777777" w:rsidR="009E2225" w:rsidRDefault="009E2225" w:rsidP="009E2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PERSON</w:t>
      </w:r>
      <w:r>
        <w:rPr>
          <w:rFonts w:ascii="Times New Roman" w:hAnsi="Times New Roman" w:cs="Times New Roman"/>
        </w:rPr>
        <w:t xml:space="preserve">     (fl.1483)</w:t>
      </w:r>
    </w:p>
    <w:p w14:paraId="1AF83673" w14:textId="77777777" w:rsidR="009E2225" w:rsidRDefault="009E2225" w:rsidP="009E2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Lye in Ashton, Wiltshire. (? Lea, ?Steeple Ashton). Husbandman.</w:t>
      </w:r>
    </w:p>
    <w:p w14:paraId="3F4D9F16" w14:textId="77777777" w:rsidR="009E2225" w:rsidRDefault="009E2225" w:rsidP="009E2225">
      <w:pPr>
        <w:rPr>
          <w:rFonts w:ascii="Times New Roman" w:hAnsi="Times New Roman" w:cs="Times New Roman"/>
        </w:rPr>
      </w:pPr>
    </w:p>
    <w:p w14:paraId="1FDCE982" w14:textId="77777777" w:rsidR="009E2225" w:rsidRDefault="009E2225" w:rsidP="009E2225">
      <w:pPr>
        <w:rPr>
          <w:rFonts w:ascii="Times New Roman" w:hAnsi="Times New Roman" w:cs="Times New Roman"/>
        </w:rPr>
      </w:pPr>
    </w:p>
    <w:p w14:paraId="78F6E3E2" w14:textId="77777777" w:rsidR="009E2225" w:rsidRDefault="009E2225" w:rsidP="009E2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Clerk, clerk(q.v.), brought a plaint of debt against him.</w:t>
      </w:r>
    </w:p>
    <w:p w14:paraId="32915621" w14:textId="77777777" w:rsidR="009E2225" w:rsidRDefault="009E2225" w:rsidP="009E2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CA201BD" w14:textId="77777777" w:rsidR="009E2225" w:rsidRDefault="009E2225" w:rsidP="009E2225">
      <w:pPr>
        <w:rPr>
          <w:rFonts w:ascii="Times New Roman" w:hAnsi="Times New Roman" w:cs="Times New Roman"/>
        </w:rPr>
      </w:pPr>
    </w:p>
    <w:p w14:paraId="3E2969A8" w14:textId="77777777" w:rsidR="009E2225" w:rsidRDefault="009E2225" w:rsidP="009E2225">
      <w:pPr>
        <w:rPr>
          <w:rFonts w:ascii="Times New Roman" w:hAnsi="Times New Roman" w:cs="Times New Roman"/>
        </w:rPr>
      </w:pPr>
    </w:p>
    <w:p w14:paraId="55C71C22" w14:textId="77777777" w:rsidR="009E2225" w:rsidRDefault="009E2225" w:rsidP="009E2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290AD242" w14:textId="77777777" w:rsidR="006B2F86" w:rsidRPr="00E71FC3" w:rsidRDefault="009E22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950EF" w14:textId="77777777" w:rsidR="009E2225" w:rsidRDefault="009E2225" w:rsidP="00E71FC3">
      <w:r>
        <w:separator/>
      </w:r>
    </w:p>
  </w:endnote>
  <w:endnote w:type="continuationSeparator" w:id="0">
    <w:p w14:paraId="640905B9" w14:textId="77777777" w:rsidR="009E2225" w:rsidRDefault="009E22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D6F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0FD2E" w14:textId="77777777" w:rsidR="009E2225" w:rsidRDefault="009E2225" w:rsidP="00E71FC3">
      <w:r>
        <w:separator/>
      </w:r>
    </w:p>
  </w:footnote>
  <w:footnote w:type="continuationSeparator" w:id="0">
    <w:p w14:paraId="44F9407F" w14:textId="77777777" w:rsidR="009E2225" w:rsidRDefault="009E22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25"/>
    <w:rsid w:val="001A7C09"/>
    <w:rsid w:val="00577BD5"/>
    <w:rsid w:val="00656CBA"/>
    <w:rsid w:val="006A1F77"/>
    <w:rsid w:val="00733BE7"/>
    <w:rsid w:val="009E22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0824"/>
  <w15:chartTrackingRefBased/>
  <w15:docId w15:val="{1C31082D-0629-4AD1-A807-F03E8BEC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22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2019-07-21T20:05:00Z</dcterms:created>
  <dcterms:modified xsi:type="dcterms:W3CDTF">2019-07-21T20:06:00Z</dcterms:modified>
</cp:coreProperties>
</file>