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E0364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d.1503)</w:t>
      </w:r>
    </w:p>
    <w:p w14:paraId="6E24C6CD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Kilnsey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Holderness.</w:t>
      </w:r>
    </w:p>
    <w:p w14:paraId="13EB9E83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</w:p>
    <w:p w14:paraId="512CBAC4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</w:p>
    <w:p w14:paraId="3C05CD5E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Oct.1503</w:t>
      </w:r>
      <w:r>
        <w:rPr>
          <w:rFonts w:ascii="Times New Roman" w:hAnsi="Times New Roman" w:cs="Times New Roman"/>
          <w:sz w:val="24"/>
          <w:szCs w:val="24"/>
        </w:rPr>
        <w:tab/>
        <w:t>He made his Will.    (W.Y.R. p.129)</w:t>
      </w:r>
    </w:p>
    <w:p w14:paraId="45A452A9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  (ibid.) </w:t>
      </w:r>
    </w:p>
    <w:p w14:paraId="4C03EA1F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</w:p>
    <w:p w14:paraId="4D39811A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</w:p>
    <w:p w14:paraId="321A941E" w14:textId="77777777" w:rsidR="001423B9" w:rsidRDefault="001423B9" w:rsidP="00142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129046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1DC97" w14:textId="77777777" w:rsidR="001423B9" w:rsidRDefault="001423B9" w:rsidP="009139A6">
      <w:r>
        <w:separator/>
      </w:r>
    </w:p>
  </w:endnote>
  <w:endnote w:type="continuationSeparator" w:id="0">
    <w:p w14:paraId="61915775" w14:textId="77777777" w:rsidR="001423B9" w:rsidRDefault="001423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D70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178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A9B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B70D7" w14:textId="77777777" w:rsidR="001423B9" w:rsidRDefault="001423B9" w:rsidP="009139A6">
      <w:r>
        <w:separator/>
      </w:r>
    </w:p>
  </w:footnote>
  <w:footnote w:type="continuationSeparator" w:id="0">
    <w:p w14:paraId="3BD2825D" w14:textId="77777777" w:rsidR="001423B9" w:rsidRDefault="001423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55B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F45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AEF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3B9"/>
    <w:rsid w:val="000666E0"/>
    <w:rsid w:val="001423B9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F0639"/>
  <w15:chartTrackingRefBased/>
  <w15:docId w15:val="{6D8A996E-C7B4-47C5-9A2A-F0A35427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3B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2021-03-01T12:13:00Z</dcterms:created>
  <dcterms:modified xsi:type="dcterms:W3CDTF">2021-03-01T12:13:00Z</dcterms:modified>
</cp:coreProperties>
</file>