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6C3A" w14:textId="77777777" w:rsidR="00D600FB" w:rsidRDefault="00D600FB" w:rsidP="00D600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PERSON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5674B66D" w14:textId="77777777" w:rsidR="00D600FB" w:rsidRDefault="00D600FB" w:rsidP="00D600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Ely,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68746C4" w14:textId="77777777" w:rsidR="00D600FB" w:rsidRDefault="00D600FB" w:rsidP="00D600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B2BEDF" w14:textId="77777777" w:rsidR="00D600FB" w:rsidRDefault="00D600FB" w:rsidP="00D600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51398B" w14:textId="77777777" w:rsidR="00D600FB" w:rsidRDefault="00D600FB" w:rsidP="00D600FB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tax of a fifteenth and a tenth granted to the King at the last Parliament.</w:t>
      </w:r>
    </w:p>
    <w:p w14:paraId="29195CBE" w14:textId="77777777" w:rsidR="00D600FB" w:rsidRDefault="00D600FB" w:rsidP="00D600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4D07B74B" w14:textId="77777777" w:rsidR="00D600FB" w:rsidRDefault="00D600FB" w:rsidP="00D600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0FA305" w14:textId="77777777" w:rsidR="00D600FB" w:rsidRDefault="00D600FB" w:rsidP="00D600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EDCA70" w14:textId="77777777" w:rsidR="00D600FB" w:rsidRDefault="00D600FB" w:rsidP="00D600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 2021</w:t>
      </w:r>
    </w:p>
    <w:p w14:paraId="1F3CA82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E756C" w14:textId="77777777" w:rsidR="00D600FB" w:rsidRDefault="00D600FB" w:rsidP="009139A6">
      <w:r>
        <w:separator/>
      </w:r>
    </w:p>
  </w:endnote>
  <w:endnote w:type="continuationSeparator" w:id="0">
    <w:p w14:paraId="0136AB6A" w14:textId="77777777" w:rsidR="00D600FB" w:rsidRDefault="00D600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1D9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ACEA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C36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B524E" w14:textId="77777777" w:rsidR="00D600FB" w:rsidRDefault="00D600FB" w:rsidP="009139A6">
      <w:r>
        <w:separator/>
      </w:r>
    </w:p>
  </w:footnote>
  <w:footnote w:type="continuationSeparator" w:id="0">
    <w:p w14:paraId="092E99EB" w14:textId="77777777" w:rsidR="00D600FB" w:rsidRDefault="00D600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D97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C52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3B1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0F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00F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2A57B"/>
  <w15:chartTrackingRefBased/>
  <w15:docId w15:val="{7E9016AD-6CBF-4592-8D80-AEDA38D2B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2021-05-30T19:25:00Z</dcterms:created>
  <dcterms:modified xsi:type="dcterms:W3CDTF">2021-05-30T19:25:00Z</dcterms:modified>
</cp:coreProperties>
</file>