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B6629" w14:textId="77777777" w:rsidR="00594F8B" w:rsidRDefault="00594F8B" w:rsidP="00594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PERSON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A7AEBB1" w14:textId="77777777" w:rsidR="00594F8B" w:rsidRDefault="00594F8B" w:rsidP="00594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14:paraId="78B0B300" w14:textId="77777777" w:rsidR="00594F8B" w:rsidRDefault="00594F8B" w:rsidP="00594F8B">
      <w:pPr>
        <w:rPr>
          <w:rFonts w:ascii="Times New Roman" w:hAnsi="Times New Roman" w:cs="Times New Roman"/>
        </w:rPr>
      </w:pPr>
    </w:p>
    <w:p w14:paraId="2DCFEEB4" w14:textId="77777777" w:rsidR="00594F8B" w:rsidRDefault="00594F8B" w:rsidP="00594F8B">
      <w:pPr>
        <w:rPr>
          <w:rFonts w:ascii="Times New Roman" w:hAnsi="Times New Roman" w:cs="Times New Roman"/>
        </w:rPr>
      </w:pPr>
    </w:p>
    <w:p w14:paraId="1D0531DB" w14:textId="77777777" w:rsidR="00594F8B" w:rsidRDefault="00594F8B" w:rsidP="00594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Geoffrey More of Bromley(q.v.).</w:t>
      </w:r>
    </w:p>
    <w:p w14:paraId="6B565674" w14:textId="77777777" w:rsidR="00594F8B" w:rsidRDefault="00594F8B" w:rsidP="00594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6A3F8D4F" w14:textId="77777777" w:rsidR="00594F8B" w:rsidRDefault="00594F8B" w:rsidP="00594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William Pays of Selbourne,</w:t>
      </w:r>
    </w:p>
    <w:p w14:paraId="231D0291" w14:textId="77777777" w:rsidR="00594F8B" w:rsidRDefault="00594F8B" w:rsidP="00594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Hampshire(q.v.).   (ibid.) </w:t>
      </w:r>
    </w:p>
    <w:p w14:paraId="2AF8399D" w14:textId="77777777" w:rsidR="00594F8B" w:rsidRDefault="00594F8B" w:rsidP="00594F8B">
      <w:pPr>
        <w:rPr>
          <w:rFonts w:ascii="Times New Roman" w:hAnsi="Times New Roman" w:cs="Times New Roman"/>
        </w:rPr>
      </w:pPr>
    </w:p>
    <w:p w14:paraId="0FC6F3B6" w14:textId="77777777" w:rsidR="00594F8B" w:rsidRDefault="00594F8B" w:rsidP="00594F8B">
      <w:pPr>
        <w:rPr>
          <w:rFonts w:ascii="Times New Roman" w:hAnsi="Times New Roman" w:cs="Times New Roman"/>
        </w:rPr>
      </w:pPr>
    </w:p>
    <w:p w14:paraId="5E803F05" w14:textId="77777777" w:rsidR="00594F8B" w:rsidRDefault="00594F8B" w:rsidP="00594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September 2018</w:t>
      </w:r>
    </w:p>
    <w:p w14:paraId="3FE4E3ED" w14:textId="77777777" w:rsidR="006B2F86" w:rsidRPr="00E71FC3" w:rsidRDefault="00594F8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1D24F" w14:textId="77777777" w:rsidR="00594F8B" w:rsidRDefault="00594F8B" w:rsidP="00E71FC3">
      <w:r>
        <w:separator/>
      </w:r>
    </w:p>
  </w:endnote>
  <w:endnote w:type="continuationSeparator" w:id="0">
    <w:p w14:paraId="5182955B" w14:textId="77777777" w:rsidR="00594F8B" w:rsidRDefault="00594F8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5F91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08C640" w14:textId="77777777" w:rsidR="00594F8B" w:rsidRDefault="00594F8B" w:rsidP="00E71FC3">
      <w:r>
        <w:separator/>
      </w:r>
    </w:p>
  </w:footnote>
  <w:footnote w:type="continuationSeparator" w:id="0">
    <w:p w14:paraId="661FDABD" w14:textId="77777777" w:rsidR="00594F8B" w:rsidRDefault="00594F8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8B"/>
    <w:rsid w:val="001A7C09"/>
    <w:rsid w:val="00577BD5"/>
    <w:rsid w:val="00594F8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610C4"/>
  <w15:chartTrackingRefBased/>
  <w15:docId w15:val="{6A5DB875-10F6-4B25-936D-FA13FB197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4F8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2018-10-17T19:57:00Z</dcterms:created>
  <dcterms:modified xsi:type="dcterms:W3CDTF">2018-10-17T19:57:00Z</dcterms:modified>
</cp:coreProperties>
</file>