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71CD7" w14:textId="77777777" w:rsidR="00F3637F" w:rsidRDefault="00F3637F" w:rsidP="00F3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PERSON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355A33C1" w14:textId="77777777" w:rsidR="00F3637F" w:rsidRDefault="00F3637F" w:rsidP="00F3637F">
      <w:pPr>
        <w:pStyle w:val="NoSpacing"/>
        <w:rPr>
          <w:rFonts w:cs="Times New Roman"/>
          <w:szCs w:val="24"/>
        </w:rPr>
      </w:pPr>
    </w:p>
    <w:p w14:paraId="6080502C" w14:textId="77777777" w:rsidR="00F3637F" w:rsidRDefault="00F3637F" w:rsidP="00F3637F">
      <w:pPr>
        <w:pStyle w:val="NoSpacing"/>
        <w:rPr>
          <w:rFonts w:cs="Times New Roman"/>
          <w:szCs w:val="24"/>
        </w:rPr>
      </w:pPr>
    </w:p>
    <w:p w14:paraId="359098C1" w14:textId="77777777" w:rsidR="00F3637F" w:rsidRDefault="00F3637F" w:rsidP="00F3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Maidstone,</w:t>
      </w:r>
    </w:p>
    <w:p w14:paraId="0740E5C1" w14:textId="77777777" w:rsidR="00F3637F" w:rsidRDefault="00F3637F" w:rsidP="00F3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Kent,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Richard Culpeper(q.v.).</w:t>
      </w:r>
    </w:p>
    <w:p w14:paraId="5FBAD515" w14:textId="77777777" w:rsidR="00F3637F" w:rsidRDefault="00F3637F" w:rsidP="00F3637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D8D7AC5" w14:textId="77777777" w:rsidR="00F3637F" w:rsidRDefault="00F3637F" w:rsidP="00F3637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pp.125-6)</w:t>
      </w:r>
    </w:p>
    <w:p w14:paraId="57AB9FDF" w14:textId="77777777" w:rsidR="00F3637F" w:rsidRDefault="00F3637F" w:rsidP="00F3637F">
      <w:pPr>
        <w:pStyle w:val="NoSpacing"/>
        <w:rPr>
          <w:rFonts w:eastAsia="Times New Roman" w:cs="Times New Roman"/>
          <w:szCs w:val="24"/>
        </w:rPr>
      </w:pPr>
    </w:p>
    <w:p w14:paraId="6E2112B6" w14:textId="77777777" w:rsidR="00F3637F" w:rsidRDefault="00F3637F" w:rsidP="00F3637F">
      <w:pPr>
        <w:pStyle w:val="NoSpacing"/>
        <w:rPr>
          <w:rFonts w:eastAsia="Times New Roman" w:cs="Times New Roman"/>
          <w:szCs w:val="24"/>
        </w:rPr>
      </w:pPr>
    </w:p>
    <w:p w14:paraId="05D7D51E" w14:textId="77777777" w:rsidR="00F3637F" w:rsidRDefault="00F3637F" w:rsidP="00F3637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September 2023</w:t>
      </w:r>
    </w:p>
    <w:p w14:paraId="6C3BBB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AFE45" w14:textId="77777777" w:rsidR="00F3637F" w:rsidRDefault="00F3637F" w:rsidP="009139A6">
      <w:r>
        <w:separator/>
      </w:r>
    </w:p>
  </w:endnote>
  <w:endnote w:type="continuationSeparator" w:id="0">
    <w:p w14:paraId="2B85F267" w14:textId="77777777" w:rsidR="00F3637F" w:rsidRDefault="00F363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4A1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CB9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B97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E93AF" w14:textId="77777777" w:rsidR="00F3637F" w:rsidRDefault="00F3637F" w:rsidP="009139A6">
      <w:r>
        <w:separator/>
      </w:r>
    </w:p>
  </w:footnote>
  <w:footnote w:type="continuationSeparator" w:id="0">
    <w:p w14:paraId="1BF7FCDF" w14:textId="77777777" w:rsidR="00F3637F" w:rsidRDefault="00F363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D90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C8C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08A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7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637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28407"/>
  <w15:chartTrackingRefBased/>
  <w15:docId w15:val="{7D07DF7A-1DBC-47D4-A452-E8A10254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2023-09-23T20:31:00Z</dcterms:created>
  <dcterms:modified xsi:type="dcterms:W3CDTF">2023-09-23T20:31:00Z</dcterms:modified>
</cp:coreProperties>
</file>