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7DA" w:rsidRDefault="00A017DA" w:rsidP="00A017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PERSON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A017DA" w:rsidRDefault="00A017DA" w:rsidP="00A017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7DA" w:rsidRDefault="00A017DA" w:rsidP="00A017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7DA" w:rsidRDefault="00A017DA" w:rsidP="00A017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He, Nicholas Joye(q.v.), Thomas Gylberd(q.v.) and Henry Leycestre(q.v.)</w:t>
      </w:r>
    </w:p>
    <w:p w:rsidR="00A017DA" w:rsidRDefault="00A017DA" w:rsidP="00A017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brought a plaint of debt against Joan Weldon(q.v.), Thomas Knyveton</w:t>
      </w:r>
    </w:p>
    <w:p w:rsidR="00A017DA" w:rsidRDefault="00A017DA" w:rsidP="00A017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Rushton(q.v.) and his wife, Christine(q.v.).</w:t>
      </w:r>
    </w:p>
    <w:p w:rsidR="00A017DA" w:rsidRDefault="00A017DA" w:rsidP="00A017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A017DA" w:rsidRDefault="00A017DA" w:rsidP="00A017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017DA" w:rsidRDefault="00A017DA" w:rsidP="00A017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017DA" w:rsidRDefault="00A017DA" w:rsidP="00A017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7DA" w:rsidRDefault="00A017DA" w:rsidP="00564E3C">
      <w:pPr>
        <w:spacing w:after="0" w:line="240" w:lineRule="auto"/>
      </w:pPr>
      <w:r>
        <w:separator/>
      </w:r>
    </w:p>
  </w:endnote>
  <w:endnote w:type="continuationSeparator" w:id="0">
    <w:p w:rsidR="00A017DA" w:rsidRDefault="00A017D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017DA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7DA" w:rsidRDefault="00A017DA" w:rsidP="00564E3C">
      <w:pPr>
        <w:spacing w:after="0" w:line="240" w:lineRule="auto"/>
      </w:pPr>
      <w:r>
        <w:separator/>
      </w:r>
    </w:p>
  </w:footnote>
  <w:footnote w:type="continuationSeparator" w:id="0">
    <w:p w:rsidR="00A017DA" w:rsidRDefault="00A017D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7DA"/>
    <w:rsid w:val="00372DC6"/>
    <w:rsid w:val="00564E3C"/>
    <w:rsid w:val="0064591D"/>
    <w:rsid w:val="00A017D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923A6D-7339-42AB-9CC4-AF14DA2D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017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2015-10-07T18:28:00Z</dcterms:created>
  <dcterms:modified xsi:type="dcterms:W3CDTF">2015-10-07T18:28:00Z</dcterms:modified>
</cp:coreProperties>
</file>