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B8FB2E" w14:textId="77777777" w:rsidR="00BC152E" w:rsidRDefault="00BC152E" w:rsidP="00BC152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PERSON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fl.1444)</w:t>
      </w:r>
    </w:p>
    <w:p w14:paraId="77891350" w14:textId="77777777" w:rsidR="00BC152E" w:rsidRDefault="00BC152E" w:rsidP="00BC152E">
      <w:pPr>
        <w:pStyle w:val="NoSpacing"/>
        <w:rPr>
          <w:rFonts w:cs="Times New Roman"/>
          <w:szCs w:val="24"/>
        </w:rPr>
      </w:pPr>
    </w:p>
    <w:p w14:paraId="60B6CACA" w14:textId="77777777" w:rsidR="00BC152E" w:rsidRDefault="00BC152E" w:rsidP="00BC152E">
      <w:pPr>
        <w:pStyle w:val="NoSpacing"/>
        <w:rPr>
          <w:rFonts w:cs="Times New Roman"/>
          <w:szCs w:val="24"/>
        </w:rPr>
      </w:pPr>
    </w:p>
    <w:p w14:paraId="5F8E826B" w14:textId="77777777" w:rsidR="00BC152E" w:rsidRDefault="00BC152E" w:rsidP="00BC152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1 Sep.1444</w:t>
      </w:r>
      <w:r>
        <w:rPr>
          <w:rFonts w:cs="Times New Roman"/>
          <w:szCs w:val="24"/>
        </w:rPr>
        <w:tab/>
        <w:t xml:space="preserve">Richard Boole of </w:t>
      </w:r>
      <w:proofErr w:type="spellStart"/>
      <w:r>
        <w:rPr>
          <w:rFonts w:cs="Times New Roman"/>
          <w:szCs w:val="24"/>
        </w:rPr>
        <w:t>Timworth</w:t>
      </w:r>
      <w:proofErr w:type="spellEnd"/>
      <w:r>
        <w:rPr>
          <w:rFonts w:cs="Times New Roman"/>
          <w:szCs w:val="24"/>
        </w:rPr>
        <w:t>, Suffolk, made him supervisor of his</w:t>
      </w:r>
    </w:p>
    <w:p w14:paraId="792E374E" w14:textId="77777777" w:rsidR="00BC152E" w:rsidRDefault="00BC152E" w:rsidP="00BC152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Will.</w:t>
      </w:r>
    </w:p>
    <w:p w14:paraId="7D0CB5E0" w14:textId="77777777" w:rsidR="00BC152E" w:rsidRDefault="00BC152E" w:rsidP="00BC152E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>(“Wills of the Archdeaconry of Sudbury, 1439 – 1474, volume 1, ed. Peter Northeast, pub. the Suffolk Records Society, 2001, pp.112-3)</w:t>
      </w:r>
    </w:p>
    <w:p w14:paraId="6BAA4D08" w14:textId="77777777" w:rsidR="00BC152E" w:rsidRDefault="00BC152E" w:rsidP="00BC152E">
      <w:pPr>
        <w:pStyle w:val="NoSpacing"/>
        <w:rPr>
          <w:rFonts w:cs="Times New Roman"/>
          <w:szCs w:val="24"/>
        </w:rPr>
      </w:pPr>
    </w:p>
    <w:p w14:paraId="7F5A1314" w14:textId="77777777" w:rsidR="00BC152E" w:rsidRDefault="00BC152E" w:rsidP="00BC152E">
      <w:pPr>
        <w:pStyle w:val="NoSpacing"/>
        <w:rPr>
          <w:rFonts w:cs="Times New Roman"/>
          <w:szCs w:val="24"/>
        </w:rPr>
      </w:pPr>
    </w:p>
    <w:p w14:paraId="3D9AEB1D" w14:textId="77777777" w:rsidR="00BC152E" w:rsidRDefault="00BC152E" w:rsidP="00BC152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 October 2024</w:t>
      </w:r>
    </w:p>
    <w:p w14:paraId="23BBD6B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AEB6CB" w14:textId="77777777" w:rsidR="00BC152E" w:rsidRDefault="00BC152E" w:rsidP="009139A6">
      <w:r>
        <w:separator/>
      </w:r>
    </w:p>
  </w:endnote>
  <w:endnote w:type="continuationSeparator" w:id="0">
    <w:p w14:paraId="7673E7E4" w14:textId="77777777" w:rsidR="00BC152E" w:rsidRDefault="00BC152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A3A3E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2AEE0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9AFFA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2947B9" w14:textId="77777777" w:rsidR="00BC152E" w:rsidRDefault="00BC152E" w:rsidP="009139A6">
      <w:r>
        <w:separator/>
      </w:r>
    </w:p>
  </w:footnote>
  <w:footnote w:type="continuationSeparator" w:id="0">
    <w:p w14:paraId="08762B7F" w14:textId="77777777" w:rsidR="00BC152E" w:rsidRDefault="00BC152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38640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3D7F5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B2A9B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52E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BC152E"/>
    <w:rsid w:val="00C71834"/>
    <w:rsid w:val="00CB4ED9"/>
    <w:rsid w:val="00DF7A5E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7B72B5"/>
  <w15:chartTrackingRefBased/>
  <w15:docId w15:val="{1285C829-4182-4202-8D35-AAB983FF9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2024-10-05T20:50:00Z</dcterms:created>
  <dcterms:modified xsi:type="dcterms:W3CDTF">2024-10-05T20:50:00Z</dcterms:modified>
</cp:coreProperties>
</file>