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B838F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232F964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8962F4B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4A13267" w14:textId="77777777" w:rsidR="000C717B" w:rsidRDefault="000C717B" w:rsidP="000C717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Warwickshire the moiety of the taxes of a fifteenth and a tenth which were granted to the King at the last Parliament.</w:t>
      </w:r>
    </w:p>
    <w:p w14:paraId="7717714E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5962C002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C6D048A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D53E69E" w14:textId="77777777" w:rsidR="000C717B" w:rsidRDefault="000C717B" w:rsidP="000C717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2023</w:t>
      </w:r>
    </w:p>
    <w:p w14:paraId="36E1A9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ADA351" w14:textId="77777777" w:rsidR="000C717B" w:rsidRDefault="000C717B" w:rsidP="009139A6">
      <w:r>
        <w:separator/>
      </w:r>
    </w:p>
  </w:endnote>
  <w:endnote w:type="continuationSeparator" w:id="0">
    <w:p w14:paraId="3DFFB3DD" w14:textId="77777777" w:rsidR="000C717B" w:rsidRDefault="000C71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AB6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89C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D79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9777B" w14:textId="77777777" w:rsidR="000C717B" w:rsidRDefault="000C717B" w:rsidP="009139A6">
      <w:r>
        <w:separator/>
      </w:r>
    </w:p>
  </w:footnote>
  <w:footnote w:type="continuationSeparator" w:id="0">
    <w:p w14:paraId="23E0CF42" w14:textId="77777777" w:rsidR="000C717B" w:rsidRDefault="000C71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BEE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573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CD8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7B"/>
    <w:rsid w:val="000666E0"/>
    <w:rsid w:val="000A3919"/>
    <w:rsid w:val="000C717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A0709"/>
  <w15:chartTrackingRefBased/>
  <w15:docId w15:val="{93A601BA-B560-4340-93A7-EF636B76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17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2024-09-08T18:08:00Z</dcterms:created>
  <dcterms:modified xsi:type="dcterms:W3CDTF">2024-09-08T18:08:00Z</dcterms:modified>
</cp:coreProperties>
</file>