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6982D" w14:textId="77777777" w:rsidR="0032134B" w:rsidRPr="00481937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688C5B2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8152537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E4189DE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7352F026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FD3CE3A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ecclesiastical persons, the two fifteenths and two tenths granted to the King at the last Parliament.   (C.F.R. 1399-1405 p.286)</w:t>
      </w:r>
    </w:p>
    <w:p w14:paraId="0B9B5A9E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1F0272E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1BEA00" w14:textId="77777777" w:rsidR="0032134B" w:rsidRDefault="0032134B" w:rsidP="0032134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7C4520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DBD60" w14:textId="77777777" w:rsidR="0032134B" w:rsidRDefault="0032134B" w:rsidP="009139A6">
      <w:r>
        <w:separator/>
      </w:r>
    </w:p>
  </w:endnote>
  <w:endnote w:type="continuationSeparator" w:id="0">
    <w:p w14:paraId="2BB92681" w14:textId="77777777" w:rsidR="0032134B" w:rsidRDefault="003213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63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44B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3D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8A6D4" w14:textId="77777777" w:rsidR="0032134B" w:rsidRDefault="0032134B" w:rsidP="009139A6">
      <w:r>
        <w:separator/>
      </w:r>
    </w:p>
  </w:footnote>
  <w:footnote w:type="continuationSeparator" w:id="0">
    <w:p w14:paraId="33D4116A" w14:textId="77777777" w:rsidR="0032134B" w:rsidRDefault="003213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99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27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38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4B"/>
    <w:rsid w:val="000666E0"/>
    <w:rsid w:val="002510B7"/>
    <w:rsid w:val="0032134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D82A"/>
  <w15:chartTrackingRefBased/>
  <w15:docId w15:val="{AF072002-3D6B-4924-A6A6-7F0ACE49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2021-08-09T19:46:00Z</dcterms:created>
  <dcterms:modified xsi:type="dcterms:W3CDTF">2021-08-09T19:46:00Z</dcterms:modified>
</cp:coreProperties>
</file>