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EF603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Henry PERSON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5470A3F6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Colchester. Fuller.</w:t>
      </w:r>
    </w:p>
    <w:p w14:paraId="004EEA2A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</w:p>
    <w:p w14:paraId="6E79FFE8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</w:p>
    <w:p w14:paraId="595B5F64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Francis Savage of Almain, brought a plaint of debt against him, </w:t>
      </w:r>
      <w:proofErr w:type="gramStart"/>
      <w:r>
        <w:rPr>
          <w:rFonts w:cs="Times New Roman"/>
          <w:szCs w:val="24"/>
          <w:lang w:val="en-GB"/>
        </w:rPr>
        <w:t>Thomas</w:t>
      </w:r>
      <w:proofErr w:type="gramEnd"/>
    </w:p>
    <w:p w14:paraId="21676E26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Lalford</w:t>
      </w:r>
      <w:proofErr w:type="spellEnd"/>
      <w:r>
        <w:rPr>
          <w:rFonts w:cs="Times New Roman"/>
          <w:szCs w:val="24"/>
          <w:lang w:val="en-GB"/>
        </w:rPr>
        <w:t xml:space="preserve"> of Colchester(q.v.) and John </w:t>
      </w:r>
      <w:proofErr w:type="spellStart"/>
      <w:r>
        <w:rPr>
          <w:rFonts w:cs="Times New Roman"/>
          <w:szCs w:val="24"/>
          <w:lang w:val="en-GB"/>
        </w:rPr>
        <w:t>Lalford</w:t>
      </w:r>
      <w:proofErr w:type="spellEnd"/>
      <w:r>
        <w:rPr>
          <w:rFonts w:cs="Times New Roman"/>
          <w:szCs w:val="24"/>
          <w:lang w:val="en-GB"/>
        </w:rPr>
        <w:t xml:space="preserve"> of Colchester(q.v.).</w:t>
      </w:r>
    </w:p>
    <w:p w14:paraId="17F97416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23BC4">
          <w:rPr>
            <w:rStyle w:val="Hyperlink"/>
            <w:rFonts w:cs="Times New Roman"/>
            <w:szCs w:val="24"/>
            <w:lang w:val="en-GB"/>
          </w:rPr>
          <w:t>https://waalt.uh.edu/index.php/IDXCP40no798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7E72005" w14:textId="77777777" w:rsidR="002E6E82" w:rsidRDefault="002E6E82" w:rsidP="002E6E82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[Trinity Term]</w:t>
      </w:r>
    </w:p>
    <w:p w14:paraId="58C44A37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</w:p>
    <w:p w14:paraId="7D5FF71E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</w:p>
    <w:p w14:paraId="6598439D" w14:textId="77777777" w:rsidR="002E6E82" w:rsidRDefault="002E6E82" w:rsidP="002E6E8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December 2023</w:t>
      </w:r>
    </w:p>
    <w:p w14:paraId="25FE18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600D3" w14:textId="77777777" w:rsidR="002E6E82" w:rsidRDefault="002E6E82" w:rsidP="009139A6">
      <w:r>
        <w:separator/>
      </w:r>
    </w:p>
  </w:endnote>
  <w:endnote w:type="continuationSeparator" w:id="0">
    <w:p w14:paraId="138BDC76" w14:textId="77777777" w:rsidR="002E6E82" w:rsidRDefault="002E6E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40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E84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C3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ED57A" w14:textId="77777777" w:rsidR="002E6E82" w:rsidRDefault="002E6E82" w:rsidP="009139A6">
      <w:r>
        <w:separator/>
      </w:r>
    </w:p>
  </w:footnote>
  <w:footnote w:type="continuationSeparator" w:id="0">
    <w:p w14:paraId="7AAC1976" w14:textId="77777777" w:rsidR="002E6E82" w:rsidRDefault="002E6E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49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BDB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D41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82"/>
    <w:rsid w:val="000666E0"/>
    <w:rsid w:val="002510B7"/>
    <w:rsid w:val="002E6E8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8EEE7"/>
  <w15:chartTrackingRefBased/>
  <w15:docId w15:val="{596B9584-AAF4-4C11-9C7A-AF25F2E9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6E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2024-01-02T10:45:00Z</dcterms:created>
  <dcterms:modified xsi:type="dcterms:W3CDTF">2024-01-02T10:45:00Z</dcterms:modified>
</cp:coreProperties>
</file>