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46C" w:rsidRDefault="00FD446C" w:rsidP="00FD446C">
      <w:pPr>
        <w:pStyle w:val="NoSpacing"/>
      </w:pPr>
      <w:r>
        <w:rPr>
          <w:u w:val="single"/>
        </w:rPr>
        <w:t>Henry PERSON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FD446C" w:rsidRDefault="00FD446C" w:rsidP="00FD446C">
      <w:pPr>
        <w:pStyle w:val="NoSpacing"/>
      </w:pPr>
    </w:p>
    <w:p w:rsidR="00FD446C" w:rsidRDefault="00FD446C" w:rsidP="00FD446C">
      <w:pPr>
        <w:pStyle w:val="NoSpacing"/>
      </w:pPr>
    </w:p>
    <w:p w:rsidR="00FD446C" w:rsidRDefault="00FD446C" w:rsidP="00FD446C">
      <w:pPr>
        <w:pStyle w:val="NoSpacing"/>
      </w:pPr>
      <w:r>
        <w:t xml:space="preserve"> 6 Mar.1420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the</w:t>
      </w:r>
    </w:p>
    <w:p w:rsidR="00FD446C" w:rsidRDefault="00FD446C" w:rsidP="00FD446C">
      <w:pPr>
        <w:pStyle w:val="NoSpacing"/>
      </w:pPr>
      <w:r>
        <w:tab/>
      </w:r>
      <w:r>
        <w:tab/>
        <w:t xml:space="preserve">late William </w:t>
      </w:r>
      <w:proofErr w:type="spellStart"/>
      <w:r>
        <w:t>Ralegh</w:t>
      </w:r>
      <w:proofErr w:type="spellEnd"/>
      <w:r>
        <w:t>(q.v.)</w:t>
      </w:r>
    </w:p>
    <w:p w:rsidR="00FD446C" w:rsidRDefault="00FD446C" w:rsidP="00FD446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21-596)</w:t>
      </w:r>
    </w:p>
    <w:p w:rsidR="00347E9B" w:rsidRDefault="00347E9B" w:rsidP="00347E9B">
      <w:pPr>
        <w:pStyle w:val="NoSpacing"/>
      </w:pPr>
      <w:r>
        <w:t>16 Apr.1420</w:t>
      </w:r>
      <w:r>
        <w:tab/>
        <w:t xml:space="preserve">He was a juror on the inquisitions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and que </w:t>
      </w:r>
      <w:proofErr w:type="spellStart"/>
      <w:r>
        <w:t>plura</w:t>
      </w:r>
      <w:proofErr w:type="spellEnd"/>
      <w:r>
        <w:t xml:space="preserve"> held</w:t>
      </w:r>
    </w:p>
    <w:p w:rsidR="00347E9B" w:rsidRDefault="00347E9B" w:rsidP="00347E9B">
      <w:pPr>
        <w:pStyle w:val="NoSpacing"/>
      </w:pPr>
      <w:r>
        <w:tab/>
      </w:r>
      <w:r>
        <w:tab/>
        <w:t xml:space="preserve">in Exeter into lands of the late Thomas </w:t>
      </w:r>
      <w:proofErr w:type="spellStart"/>
      <w:r>
        <w:t>Ralegh</w:t>
      </w:r>
      <w:proofErr w:type="spellEnd"/>
      <w:r>
        <w:t>.</w:t>
      </w:r>
    </w:p>
    <w:p w:rsidR="00347E9B" w:rsidRDefault="00347E9B" w:rsidP="00347E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21-598 and 21-599)</w:t>
      </w:r>
    </w:p>
    <w:p w:rsidR="00A5534F" w:rsidRDefault="00A5534F" w:rsidP="00A5534F">
      <w:pPr>
        <w:pStyle w:val="NoSpacing"/>
      </w:pPr>
      <w:r>
        <w:t>12 Nov.1420</w:t>
      </w:r>
      <w:r>
        <w:tab/>
        <w:t xml:space="preserve">He was a juror on the inquisition mandamus held in Exeter into the lands </w:t>
      </w:r>
    </w:p>
    <w:p w:rsidR="00A5534F" w:rsidRDefault="00A5534F" w:rsidP="00A5534F">
      <w:pPr>
        <w:pStyle w:val="NoSpacing"/>
        <w:ind w:left="720" w:firstLine="720"/>
      </w:pPr>
      <w:r>
        <w:t>of the late Isabel Cogan(q.v.).</w:t>
      </w:r>
    </w:p>
    <w:p w:rsidR="00A5534F" w:rsidRDefault="00A5534F" w:rsidP="00A5534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21-610)</w:t>
      </w:r>
    </w:p>
    <w:p w:rsidR="007D45E5" w:rsidRDefault="007D45E5" w:rsidP="007D45E5">
      <w:pPr>
        <w:pStyle w:val="NoSpacing"/>
      </w:pPr>
      <w:r>
        <w:t>12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</w:t>
      </w:r>
    </w:p>
    <w:p w:rsidR="007D45E5" w:rsidRDefault="007D45E5" w:rsidP="007D45E5">
      <w:pPr>
        <w:pStyle w:val="NoSpacing"/>
      </w:pPr>
      <w:r>
        <w:tab/>
      </w:r>
      <w:r>
        <w:tab/>
        <w:t xml:space="preserve">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7D45E5" w:rsidRDefault="007D45E5" w:rsidP="007D45E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21-627)</w:t>
      </w:r>
    </w:p>
    <w:p w:rsidR="007D45E5" w:rsidRDefault="007D45E5" w:rsidP="007D45E5">
      <w:pPr>
        <w:pStyle w:val="NoSpacing"/>
      </w:pPr>
      <w:r>
        <w:t>12 Nov.1420</w:t>
      </w:r>
      <w:r>
        <w:tab/>
        <w:t>He was a juror on the inquisition post mortem held in Exeter into lands of</w:t>
      </w:r>
    </w:p>
    <w:p w:rsidR="007D45E5" w:rsidRDefault="007D45E5" w:rsidP="007D45E5">
      <w:pPr>
        <w:pStyle w:val="NoSpacing"/>
      </w:pPr>
      <w:r>
        <w:tab/>
      </w:r>
      <w:r>
        <w:tab/>
        <w:t xml:space="preserve">the late Anne </w:t>
      </w:r>
      <w:proofErr w:type="spellStart"/>
      <w:r>
        <w:t>FitzWaryn</w:t>
      </w:r>
      <w:proofErr w:type="spellEnd"/>
      <w:r>
        <w:t>(q.v.).</w:t>
      </w:r>
    </w:p>
    <w:p w:rsidR="007D45E5" w:rsidRDefault="007D45E5" w:rsidP="007D45E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21-365)</w:t>
      </w:r>
    </w:p>
    <w:p w:rsidR="007D45E5" w:rsidRDefault="007D45E5" w:rsidP="007D45E5">
      <w:pPr>
        <w:pStyle w:val="NoSpacing"/>
      </w:pPr>
      <w:bookmarkStart w:id="0" w:name="_GoBack"/>
      <w:bookmarkEnd w:id="0"/>
    </w:p>
    <w:p w:rsidR="00FD446C" w:rsidRDefault="00FD446C" w:rsidP="00FD446C">
      <w:pPr>
        <w:pStyle w:val="NoSpacing"/>
      </w:pPr>
    </w:p>
    <w:p w:rsidR="00FD446C" w:rsidRDefault="00FD446C" w:rsidP="00FD446C">
      <w:pPr>
        <w:pStyle w:val="NoSpacing"/>
      </w:pPr>
    </w:p>
    <w:p w:rsidR="00347E9B" w:rsidRDefault="00347E9B" w:rsidP="00FD446C">
      <w:pPr>
        <w:pStyle w:val="NoSpacing"/>
      </w:pPr>
      <w:r>
        <w:t>10 January 2017</w:t>
      </w:r>
    </w:p>
    <w:p w:rsidR="00A5534F" w:rsidRDefault="00A5534F" w:rsidP="00FD446C">
      <w:pPr>
        <w:pStyle w:val="NoSpacing"/>
      </w:pPr>
      <w:r>
        <w:t>25 May 2017</w:t>
      </w:r>
    </w:p>
    <w:p w:rsidR="006B2F86" w:rsidRPr="00FD446C" w:rsidRDefault="007D45E5" w:rsidP="00E71FC3">
      <w:pPr>
        <w:pStyle w:val="NoSpacing"/>
      </w:pPr>
    </w:p>
    <w:sectPr w:rsidR="006B2F86" w:rsidRPr="00FD44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46C" w:rsidRDefault="00FD446C" w:rsidP="00E71FC3">
      <w:pPr>
        <w:spacing w:after="0" w:line="240" w:lineRule="auto"/>
      </w:pPr>
      <w:r>
        <w:separator/>
      </w:r>
    </w:p>
  </w:endnote>
  <w:endnote w:type="continuationSeparator" w:id="0">
    <w:p w:rsidR="00FD446C" w:rsidRDefault="00FD44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46C" w:rsidRDefault="00FD446C" w:rsidP="00E71FC3">
      <w:pPr>
        <w:spacing w:after="0" w:line="240" w:lineRule="auto"/>
      </w:pPr>
      <w:r>
        <w:separator/>
      </w:r>
    </w:p>
  </w:footnote>
  <w:footnote w:type="continuationSeparator" w:id="0">
    <w:p w:rsidR="00FD446C" w:rsidRDefault="00FD44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6C"/>
    <w:rsid w:val="001A7C09"/>
    <w:rsid w:val="00347E9B"/>
    <w:rsid w:val="00733BE7"/>
    <w:rsid w:val="007D45E5"/>
    <w:rsid w:val="00A5534F"/>
    <w:rsid w:val="00AB52E8"/>
    <w:rsid w:val="00B16D3F"/>
    <w:rsid w:val="00E71FC3"/>
    <w:rsid w:val="00EF4813"/>
    <w:rsid w:val="00FD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1F91F"/>
  <w15:chartTrackingRefBased/>
  <w15:docId w15:val="{1970B2EA-9D7F-4F99-997D-3B018CFC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2016-10-27T21:26:00Z</dcterms:created>
  <dcterms:modified xsi:type="dcterms:W3CDTF">2017-05-25T08:00:00Z</dcterms:modified>
</cp:coreProperties>
</file>