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7A9E20" w14:textId="77777777" w:rsidR="00D51BE2" w:rsidRDefault="00D51BE2" w:rsidP="00D51B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PERSON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fl.1440-47)</w:t>
      </w:r>
    </w:p>
    <w:p w14:paraId="4D113C18" w14:textId="77777777" w:rsidR="00D51BE2" w:rsidRDefault="00D51BE2" w:rsidP="00D51B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Sutton in Holderness.</w:t>
      </w:r>
    </w:p>
    <w:p w14:paraId="293B31F9" w14:textId="77777777" w:rsidR="00D51BE2" w:rsidRDefault="00D51BE2" w:rsidP="00D51BE2">
      <w:pPr>
        <w:rPr>
          <w:rFonts w:ascii="Times New Roman" w:hAnsi="Times New Roman" w:cs="Times New Roman"/>
          <w:sz w:val="24"/>
          <w:szCs w:val="24"/>
        </w:rPr>
      </w:pPr>
    </w:p>
    <w:p w14:paraId="5EF8DB59" w14:textId="77777777" w:rsidR="00D51BE2" w:rsidRDefault="00D51BE2" w:rsidP="00D51BE2">
      <w:pPr>
        <w:rPr>
          <w:rFonts w:ascii="Times New Roman" w:hAnsi="Times New Roman" w:cs="Times New Roman"/>
          <w:sz w:val="24"/>
          <w:szCs w:val="24"/>
        </w:rPr>
      </w:pPr>
    </w:p>
    <w:p w14:paraId="0C03C086" w14:textId="77777777" w:rsidR="00D51BE2" w:rsidRDefault="00D51BE2" w:rsidP="00D51B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May1440</w:t>
      </w:r>
      <w:r>
        <w:rPr>
          <w:rFonts w:ascii="Times New Roman" w:hAnsi="Times New Roman" w:cs="Times New Roman"/>
          <w:sz w:val="24"/>
          <w:szCs w:val="24"/>
        </w:rPr>
        <w:tab/>
        <w:t>She made her Will.   (W.Y.R. p.129)</w:t>
      </w:r>
    </w:p>
    <w:p w14:paraId="06FD8A55" w14:textId="77777777" w:rsidR="00D51BE2" w:rsidRDefault="00D51BE2" w:rsidP="00D51B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Jan. 1448</w:t>
      </w:r>
      <w:r>
        <w:rPr>
          <w:rFonts w:ascii="Times New Roman" w:hAnsi="Times New Roman" w:cs="Times New Roman"/>
          <w:sz w:val="24"/>
          <w:szCs w:val="24"/>
        </w:rPr>
        <w:tab/>
        <w:t xml:space="preserve">Probate of his Will.   (ibid.) </w:t>
      </w:r>
    </w:p>
    <w:p w14:paraId="47B09474" w14:textId="77777777" w:rsidR="00D51BE2" w:rsidRDefault="00D51BE2" w:rsidP="00D51BE2">
      <w:pPr>
        <w:rPr>
          <w:rFonts w:ascii="Times New Roman" w:hAnsi="Times New Roman" w:cs="Times New Roman"/>
          <w:sz w:val="24"/>
          <w:szCs w:val="24"/>
        </w:rPr>
      </w:pPr>
    </w:p>
    <w:p w14:paraId="5C3BFB1C" w14:textId="77777777" w:rsidR="00D51BE2" w:rsidRDefault="00D51BE2" w:rsidP="00D51BE2">
      <w:pPr>
        <w:rPr>
          <w:rFonts w:ascii="Times New Roman" w:hAnsi="Times New Roman" w:cs="Times New Roman"/>
          <w:sz w:val="24"/>
          <w:szCs w:val="24"/>
        </w:rPr>
      </w:pPr>
    </w:p>
    <w:p w14:paraId="041D3A44" w14:textId="77777777" w:rsidR="00D51BE2" w:rsidRDefault="00D51BE2" w:rsidP="00D51B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2021</w:t>
      </w:r>
    </w:p>
    <w:p w14:paraId="65918C4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B5A708" w14:textId="77777777" w:rsidR="00D51BE2" w:rsidRDefault="00D51BE2" w:rsidP="009139A6">
      <w:r>
        <w:separator/>
      </w:r>
    </w:p>
  </w:endnote>
  <w:endnote w:type="continuationSeparator" w:id="0">
    <w:p w14:paraId="298E972A" w14:textId="77777777" w:rsidR="00D51BE2" w:rsidRDefault="00D51B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B776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4034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53B8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0A677" w14:textId="77777777" w:rsidR="00D51BE2" w:rsidRDefault="00D51BE2" w:rsidP="009139A6">
      <w:r>
        <w:separator/>
      </w:r>
    </w:p>
  </w:footnote>
  <w:footnote w:type="continuationSeparator" w:id="0">
    <w:p w14:paraId="5FE5E565" w14:textId="77777777" w:rsidR="00D51BE2" w:rsidRDefault="00D51B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402D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5A39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D19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BE2"/>
    <w:rsid w:val="000666E0"/>
    <w:rsid w:val="002510B7"/>
    <w:rsid w:val="005C130B"/>
    <w:rsid w:val="00826F5C"/>
    <w:rsid w:val="009139A6"/>
    <w:rsid w:val="009448BB"/>
    <w:rsid w:val="00A3176C"/>
    <w:rsid w:val="00BA00AB"/>
    <w:rsid w:val="00D51BE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E0187"/>
  <w15:chartTrackingRefBased/>
  <w15:docId w15:val="{4578D312-9E0C-4147-A1B3-A7FF863A3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BE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2021-03-01T12:10:00Z</dcterms:created>
  <dcterms:modified xsi:type="dcterms:W3CDTF">2021-03-01T12:11:00Z</dcterms:modified>
</cp:coreProperties>
</file>