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AC6FE" w14:textId="77777777" w:rsidR="00A52582" w:rsidRDefault="00A52582" w:rsidP="00A525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PERSON(PIERSON)</w:t>
      </w:r>
      <w:r>
        <w:rPr>
          <w:rFonts w:cs="Times New Roman"/>
          <w:szCs w:val="24"/>
        </w:rPr>
        <w:t xml:space="preserve">        (fl.1484)</w:t>
      </w:r>
    </w:p>
    <w:p w14:paraId="23A0CE60" w14:textId="77777777" w:rsidR="00A52582" w:rsidRDefault="00A52582" w:rsidP="00A525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Hesset, Suffolk. Barber alias yeoman.</w:t>
      </w:r>
    </w:p>
    <w:p w14:paraId="6B19F304" w14:textId="77777777" w:rsidR="00A52582" w:rsidRDefault="00A52582" w:rsidP="00A52582">
      <w:pPr>
        <w:pStyle w:val="NoSpacing"/>
        <w:rPr>
          <w:rFonts w:cs="Times New Roman"/>
          <w:szCs w:val="24"/>
        </w:rPr>
      </w:pPr>
    </w:p>
    <w:p w14:paraId="5D8CDEDB" w14:textId="77777777" w:rsidR="00A52582" w:rsidRDefault="00A52582" w:rsidP="00A52582">
      <w:pPr>
        <w:pStyle w:val="NoSpacing"/>
        <w:rPr>
          <w:rFonts w:cs="Times New Roman"/>
          <w:szCs w:val="24"/>
        </w:rPr>
      </w:pPr>
    </w:p>
    <w:p w14:paraId="004E61E3" w14:textId="77777777" w:rsidR="00A52582" w:rsidRDefault="00A52582" w:rsidP="00A525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Feb.1484</w:t>
      </w:r>
      <w:r>
        <w:rPr>
          <w:rFonts w:cs="Times New Roman"/>
          <w:szCs w:val="24"/>
        </w:rPr>
        <w:tab/>
        <w:t>He was granted a general pardon.</w:t>
      </w:r>
    </w:p>
    <w:p w14:paraId="54BC8FBD" w14:textId="77777777" w:rsidR="00A52582" w:rsidRDefault="00A52582" w:rsidP="00A525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55AF9CE5" w14:textId="69C41545" w:rsidR="00BA00AB" w:rsidRDefault="00A52582" w:rsidP="00A5258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4)</w:t>
      </w:r>
    </w:p>
    <w:p w14:paraId="5DAFFD43" w14:textId="77777777" w:rsidR="00A52582" w:rsidRDefault="00A52582" w:rsidP="00A52582">
      <w:pPr>
        <w:pStyle w:val="NoSpacing"/>
        <w:rPr>
          <w:rFonts w:cs="Times New Roman"/>
          <w:szCs w:val="24"/>
        </w:rPr>
      </w:pPr>
    </w:p>
    <w:p w14:paraId="19B45E0E" w14:textId="77777777" w:rsidR="00A52582" w:rsidRDefault="00A52582" w:rsidP="00A52582">
      <w:pPr>
        <w:pStyle w:val="NoSpacing"/>
        <w:rPr>
          <w:rFonts w:cs="Times New Roman"/>
          <w:szCs w:val="24"/>
        </w:rPr>
      </w:pPr>
    </w:p>
    <w:p w14:paraId="1F3828AC" w14:textId="00E4269E" w:rsidR="00A52582" w:rsidRPr="00EB3209" w:rsidRDefault="00A52582" w:rsidP="00A525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August 2023</w:t>
      </w:r>
    </w:p>
    <w:sectPr w:rsidR="00A52582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1AA8B" w14:textId="77777777" w:rsidR="00A52582" w:rsidRDefault="00A52582" w:rsidP="009139A6">
      <w:r>
        <w:separator/>
      </w:r>
    </w:p>
  </w:endnote>
  <w:endnote w:type="continuationSeparator" w:id="0">
    <w:p w14:paraId="4B49067C" w14:textId="77777777" w:rsidR="00A52582" w:rsidRDefault="00A525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E73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A2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780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2D648" w14:textId="77777777" w:rsidR="00A52582" w:rsidRDefault="00A52582" w:rsidP="009139A6">
      <w:r>
        <w:separator/>
      </w:r>
    </w:p>
  </w:footnote>
  <w:footnote w:type="continuationSeparator" w:id="0">
    <w:p w14:paraId="6728273F" w14:textId="77777777" w:rsidR="00A52582" w:rsidRDefault="00A525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192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48A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E7A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582"/>
    <w:rsid w:val="000666E0"/>
    <w:rsid w:val="002510B7"/>
    <w:rsid w:val="005C130B"/>
    <w:rsid w:val="00826F5C"/>
    <w:rsid w:val="009139A6"/>
    <w:rsid w:val="009448BB"/>
    <w:rsid w:val="00947624"/>
    <w:rsid w:val="00A3176C"/>
    <w:rsid w:val="00A52582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EB16F"/>
  <w15:chartTrackingRefBased/>
  <w15:docId w15:val="{001C5DB9-2FAA-4BFD-BA98-D97FF467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2023-08-04T17:05:00Z</dcterms:created>
  <dcterms:modified xsi:type="dcterms:W3CDTF">2023-08-04T17:07:00Z</dcterms:modified>
</cp:coreProperties>
</file>