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22E80" w14:textId="77777777" w:rsidR="00690298" w:rsidRDefault="00690298" w:rsidP="006902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PAXTON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410ED471" w14:textId="77777777" w:rsidR="00690298" w:rsidRDefault="00690298" w:rsidP="006902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70F8DB20" w14:textId="77777777" w:rsidR="00690298" w:rsidRDefault="00690298" w:rsidP="00690298">
      <w:pPr>
        <w:rPr>
          <w:rFonts w:ascii="Times New Roman" w:hAnsi="Times New Roman" w:cs="Times New Roman"/>
          <w:sz w:val="24"/>
          <w:szCs w:val="24"/>
        </w:rPr>
      </w:pPr>
    </w:p>
    <w:p w14:paraId="15FB3FEE" w14:textId="77777777" w:rsidR="00690298" w:rsidRDefault="00690298" w:rsidP="00690298">
      <w:pPr>
        <w:rPr>
          <w:rFonts w:ascii="Times New Roman" w:hAnsi="Times New Roman" w:cs="Times New Roman"/>
          <w:sz w:val="24"/>
          <w:szCs w:val="24"/>
        </w:rPr>
      </w:pPr>
    </w:p>
    <w:p w14:paraId="62D0571D" w14:textId="77777777" w:rsidR="00690298" w:rsidRDefault="00690298" w:rsidP="006902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DAAE294" w14:textId="77777777" w:rsidR="00690298" w:rsidRDefault="00690298" w:rsidP="00690298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p.201)</w:t>
      </w:r>
    </w:p>
    <w:p w14:paraId="4FC328F2" w14:textId="77777777" w:rsidR="00690298" w:rsidRDefault="00690298" w:rsidP="00690298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0D06BC63" w14:textId="77777777" w:rsidR="00690298" w:rsidRDefault="00690298" w:rsidP="00690298">
      <w:pPr>
        <w:rPr>
          <w:rFonts w:ascii="Times New Roman" w:hAnsi="Times New Roman" w:cs="Times New Roman"/>
          <w:sz w:val="24"/>
          <w:szCs w:val="24"/>
        </w:rPr>
      </w:pPr>
    </w:p>
    <w:p w14:paraId="5675C7BA" w14:textId="77777777" w:rsidR="00690298" w:rsidRDefault="00690298" w:rsidP="006902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Executor:  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Gyst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(ibid.)</w:t>
      </w:r>
    </w:p>
    <w:p w14:paraId="7F7C1963" w14:textId="77777777" w:rsidR="00690298" w:rsidRDefault="00690298" w:rsidP="00690298">
      <w:pPr>
        <w:rPr>
          <w:rFonts w:ascii="Times New Roman" w:hAnsi="Times New Roman" w:cs="Times New Roman"/>
          <w:sz w:val="24"/>
          <w:szCs w:val="24"/>
        </w:rPr>
      </w:pPr>
    </w:p>
    <w:p w14:paraId="56E6DD9B" w14:textId="77777777" w:rsidR="00690298" w:rsidRDefault="00690298" w:rsidP="00690298">
      <w:pPr>
        <w:rPr>
          <w:rFonts w:ascii="Times New Roman" w:hAnsi="Times New Roman" w:cs="Times New Roman"/>
          <w:sz w:val="24"/>
          <w:szCs w:val="24"/>
        </w:rPr>
      </w:pPr>
    </w:p>
    <w:p w14:paraId="71D059D9" w14:textId="77777777" w:rsidR="00690298" w:rsidRDefault="00690298" w:rsidP="006902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2021</w:t>
      </w:r>
    </w:p>
    <w:p w14:paraId="230E620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6466" w14:textId="77777777" w:rsidR="00690298" w:rsidRDefault="00690298" w:rsidP="009139A6">
      <w:r>
        <w:separator/>
      </w:r>
    </w:p>
  </w:endnote>
  <w:endnote w:type="continuationSeparator" w:id="0">
    <w:p w14:paraId="7E722D68" w14:textId="77777777" w:rsidR="00690298" w:rsidRDefault="006902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963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0234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31F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46B47" w14:textId="77777777" w:rsidR="00690298" w:rsidRDefault="00690298" w:rsidP="009139A6">
      <w:r>
        <w:separator/>
      </w:r>
    </w:p>
  </w:footnote>
  <w:footnote w:type="continuationSeparator" w:id="0">
    <w:p w14:paraId="4615731F" w14:textId="77777777" w:rsidR="00690298" w:rsidRDefault="006902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A12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EB8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94E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298"/>
    <w:rsid w:val="000666E0"/>
    <w:rsid w:val="002510B7"/>
    <w:rsid w:val="005C130B"/>
    <w:rsid w:val="0069029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CA556"/>
  <w15:chartTrackingRefBased/>
  <w15:docId w15:val="{7A6FF7D2-46E0-41A1-99D9-1D8AF3E89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298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2021-08-25T20:10:00Z</dcterms:created>
  <dcterms:modified xsi:type="dcterms:W3CDTF">2021-08-25T20:11:00Z</dcterms:modified>
</cp:coreProperties>
</file>