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E9FE5" w14:textId="77777777" w:rsidR="008705B3" w:rsidRDefault="008705B3" w:rsidP="00870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PAXMAN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5C68E975" w14:textId="77777777" w:rsidR="008705B3" w:rsidRDefault="008705B3" w:rsidP="008705B3">
      <w:pPr>
        <w:pStyle w:val="NoSpacing"/>
        <w:rPr>
          <w:rFonts w:cs="Times New Roman"/>
          <w:szCs w:val="24"/>
        </w:rPr>
      </w:pPr>
    </w:p>
    <w:p w14:paraId="3FD12278" w14:textId="77777777" w:rsidR="008705B3" w:rsidRDefault="008705B3" w:rsidP="008705B3">
      <w:pPr>
        <w:pStyle w:val="NoSpacing"/>
        <w:rPr>
          <w:rFonts w:cs="Times New Roman"/>
          <w:szCs w:val="24"/>
        </w:rPr>
      </w:pPr>
    </w:p>
    <w:p w14:paraId="55241DD3" w14:textId="77777777" w:rsidR="008705B3" w:rsidRDefault="008705B3" w:rsidP="00870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He made a plaint of debt against Robert Hervy of Ipswich, baker(q.v.).</w:t>
      </w:r>
    </w:p>
    <w:p w14:paraId="65990563" w14:textId="77777777" w:rsidR="008705B3" w:rsidRDefault="008705B3" w:rsidP="00870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https://waalt.uh.edu/index.php/CP40no907Index</w:t>
        </w:r>
      </w:hyperlink>
      <w:r>
        <w:rPr>
          <w:rFonts w:cs="Times New Roman"/>
          <w:szCs w:val="24"/>
        </w:rPr>
        <w:t xml:space="preserve"> )</w:t>
      </w:r>
    </w:p>
    <w:p w14:paraId="3A7089B9" w14:textId="77777777" w:rsidR="008705B3" w:rsidRDefault="008705B3" w:rsidP="008705B3">
      <w:pPr>
        <w:pStyle w:val="NoSpacing"/>
        <w:rPr>
          <w:rFonts w:cs="Times New Roman"/>
          <w:szCs w:val="24"/>
        </w:rPr>
      </w:pPr>
    </w:p>
    <w:p w14:paraId="0A60411F" w14:textId="77777777" w:rsidR="008705B3" w:rsidRDefault="008705B3" w:rsidP="008705B3">
      <w:pPr>
        <w:pStyle w:val="NoSpacing"/>
        <w:rPr>
          <w:rFonts w:cs="Times New Roman"/>
          <w:szCs w:val="24"/>
        </w:rPr>
      </w:pPr>
    </w:p>
    <w:p w14:paraId="29AEFD9B" w14:textId="77777777" w:rsidR="008705B3" w:rsidRDefault="008705B3" w:rsidP="00870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7B62B2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81746" w14:textId="77777777" w:rsidR="008705B3" w:rsidRDefault="008705B3" w:rsidP="009139A6">
      <w:r>
        <w:separator/>
      </w:r>
    </w:p>
  </w:endnote>
  <w:endnote w:type="continuationSeparator" w:id="0">
    <w:p w14:paraId="0A467BC7" w14:textId="77777777" w:rsidR="008705B3" w:rsidRDefault="008705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36F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87B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C3C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DDADD" w14:textId="77777777" w:rsidR="008705B3" w:rsidRDefault="008705B3" w:rsidP="009139A6">
      <w:r>
        <w:separator/>
      </w:r>
    </w:p>
  </w:footnote>
  <w:footnote w:type="continuationSeparator" w:id="0">
    <w:p w14:paraId="648AF216" w14:textId="77777777" w:rsidR="008705B3" w:rsidRDefault="008705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EA4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00E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2D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B3"/>
    <w:rsid w:val="000666E0"/>
    <w:rsid w:val="002510B7"/>
    <w:rsid w:val="00270799"/>
    <w:rsid w:val="005C130B"/>
    <w:rsid w:val="00826F5C"/>
    <w:rsid w:val="008705B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1095A"/>
  <w15:chartTrackingRefBased/>
  <w15:docId w15:val="{40FB7E4A-F66B-4473-9F29-E7EA62AD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05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2024-09-05T15:04:00Z</dcterms:created>
  <dcterms:modified xsi:type="dcterms:W3CDTF">2024-09-05T15:06:00Z</dcterms:modified>
</cp:coreProperties>
</file>