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67561" w14:textId="77777777" w:rsidR="00FB700B" w:rsidRDefault="00FB700B" w:rsidP="00FB7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PAXEMAN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3A1C702" w14:textId="77777777" w:rsidR="00FB700B" w:rsidRDefault="00FB700B" w:rsidP="00FB7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 Hospice of King Edward IV.</w:t>
      </w:r>
    </w:p>
    <w:p w14:paraId="105C571E" w14:textId="77777777" w:rsidR="00FB700B" w:rsidRDefault="00FB700B" w:rsidP="00FB700B">
      <w:pPr>
        <w:rPr>
          <w:rFonts w:ascii="Times New Roman" w:hAnsi="Times New Roman" w:cs="Times New Roman"/>
        </w:rPr>
      </w:pPr>
    </w:p>
    <w:p w14:paraId="4186E700" w14:textId="77777777" w:rsidR="00FB700B" w:rsidRDefault="00FB700B" w:rsidP="00FB700B">
      <w:pPr>
        <w:rPr>
          <w:rFonts w:ascii="Times New Roman" w:hAnsi="Times New Roman" w:cs="Times New Roman"/>
        </w:rPr>
      </w:pPr>
    </w:p>
    <w:p w14:paraId="6F58C151" w14:textId="77777777" w:rsidR="00FB700B" w:rsidRDefault="00FB700B" w:rsidP="00FB7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Neweport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Herny</w:t>
      </w:r>
      <w:proofErr w:type="spellEnd"/>
      <w:r>
        <w:rPr>
          <w:rFonts w:ascii="Times New Roman" w:hAnsi="Times New Roman" w:cs="Times New Roman"/>
        </w:rPr>
        <w:t>(q.v.)</w:t>
      </w:r>
    </w:p>
    <w:p w14:paraId="3AFD23DB" w14:textId="77777777" w:rsidR="00FB700B" w:rsidRDefault="00FB700B" w:rsidP="00FB7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Thomas Smyth(q.v.), all of Ipswich.</w:t>
      </w:r>
    </w:p>
    <w:p w14:paraId="1C5563E6" w14:textId="77777777" w:rsidR="00FB700B" w:rsidRDefault="00FB700B" w:rsidP="00FB7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F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2E63225" w14:textId="77777777" w:rsidR="00FB700B" w:rsidRDefault="00FB700B" w:rsidP="00FB700B">
      <w:pPr>
        <w:rPr>
          <w:rFonts w:ascii="Times New Roman" w:hAnsi="Times New Roman" w:cs="Times New Roman"/>
        </w:rPr>
      </w:pPr>
    </w:p>
    <w:p w14:paraId="241E62C6" w14:textId="77777777" w:rsidR="00FB700B" w:rsidRDefault="00FB700B" w:rsidP="00FB700B">
      <w:pPr>
        <w:rPr>
          <w:rFonts w:ascii="Times New Roman" w:hAnsi="Times New Roman" w:cs="Times New Roman"/>
        </w:rPr>
      </w:pPr>
    </w:p>
    <w:p w14:paraId="3CC01BA6" w14:textId="77777777" w:rsidR="00FB700B" w:rsidRDefault="00FB700B" w:rsidP="00FB70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September 2018</w:t>
      </w:r>
    </w:p>
    <w:p w14:paraId="30F1815A" w14:textId="77777777" w:rsidR="006B2F86" w:rsidRPr="00E71FC3" w:rsidRDefault="00FB70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40203" w14:textId="77777777" w:rsidR="00FB700B" w:rsidRDefault="00FB700B" w:rsidP="00E71FC3">
      <w:r>
        <w:separator/>
      </w:r>
    </w:p>
  </w:endnote>
  <w:endnote w:type="continuationSeparator" w:id="0">
    <w:p w14:paraId="0F5C787A" w14:textId="77777777" w:rsidR="00FB700B" w:rsidRDefault="00FB70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5F9C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F2F80" w14:textId="77777777" w:rsidR="00FB700B" w:rsidRDefault="00FB700B" w:rsidP="00E71FC3">
      <w:r>
        <w:separator/>
      </w:r>
    </w:p>
  </w:footnote>
  <w:footnote w:type="continuationSeparator" w:id="0">
    <w:p w14:paraId="7B25FB16" w14:textId="77777777" w:rsidR="00FB700B" w:rsidRDefault="00FB70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0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D9367"/>
  <w15:chartTrackingRefBased/>
  <w15:docId w15:val="{D9677E4E-8C56-425E-B188-25917510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70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B70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2018-09-30T20:35:00Z</dcterms:created>
  <dcterms:modified xsi:type="dcterms:W3CDTF">2018-09-30T20:37:00Z</dcterms:modified>
</cp:coreProperties>
</file>