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E5404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PAWSTON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fl.1470-1)</w:t>
      </w:r>
    </w:p>
    <w:p w:rsidR="00E5404B" w:rsidRDefault="00E5404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E5404B" w:rsidRDefault="00E5404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5404B" w:rsidRDefault="00E5404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5404B" w:rsidRDefault="00E5404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1470-1</w:t>
      </w:r>
      <w:r>
        <w:rPr>
          <w:rFonts w:ascii="Times New Roman" w:hAnsi="Times New Roman" w:cs="Times New Roman"/>
          <w:sz w:val="24"/>
          <w:szCs w:val="24"/>
        </w:rPr>
        <w:tab/>
        <w:t xml:space="preserve">Incorporated </w:t>
      </w:r>
      <w:proofErr w:type="spellStart"/>
      <w:r>
        <w:rPr>
          <w:rFonts w:ascii="Times New Roman" w:hAnsi="Times New Roman" w:cs="Times New Roman"/>
          <w:sz w:val="24"/>
          <w:szCs w:val="24"/>
        </w:rPr>
        <w:t>D.Civ.L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5404B" w:rsidRDefault="00E5404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(Alumni Cantab. vol.1 part 3 p.322)</w:t>
      </w:r>
    </w:p>
    <w:p w:rsidR="00E5404B" w:rsidRDefault="00E5404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5404B" w:rsidRDefault="00E5404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5404B" w:rsidRPr="00E5404B" w:rsidRDefault="00E5404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November 2015</w:t>
      </w:r>
      <w:bookmarkStart w:id="0" w:name="_GoBack"/>
      <w:bookmarkEnd w:id="0"/>
    </w:p>
    <w:sectPr w:rsidR="00E5404B" w:rsidRPr="00E540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04B" w:rsidRDefault="00E5404B" w:rsidP="00564E3C">
      <w:pPr>
        <w:spacing w:after="0" w:line="240" w:lineRule="auto"/>
      </w:pPr>
      <w:r>
        <w:separator/>
      </w:r>
    </w:p>
  </w:endnote>
  <w:endnote w:type="continuationSeparator" w:id="0">
    <w:p w:rsidR="00E5404B" w:rsidRDefault="00E5404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5404B">
      <w:rPr>
        <w:rFonts w:ascii="Times New Roman" w:hAnsi="Times New Roman" w:cs="Times New Roman"/>
        <w:noProof/>
        <w:sz w:val="24"/>
        <w:szCs w:val="24"/>
      </w:rPr>
      <w:t>25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04B" w:rsidRDefault="00E5404B" w:rsidP="00564E3C">
      <w:pPr>
        <w:spacing w:after="0" w:line="240" w:lineRule="auto"/>
      </w:pPr>
      <w:r>
        <w:separator/>
      </w:r>
    </w:p>
  </w:footnote>
  <w:footnote w:type="continuationSeparator" w:id="0">
    <w:p w:rsidR="00E5404B" w:rsidRDefault="00E5404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04B"/>
    <w:rsid w:val="00372DC6"/>
    <w:rsid w:val="00564E3C"/>
    <w:rsid w:val="0064591D"/>
    <w:rsid w:val="00DD5B8A"/>
    <w:rsid w:val="00E5404B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8530C"/>
  <w15:chartTrackingRefBased/>
  <w15:docId w15:val="{CBA2CFFA-132C-4326-B33D-70C96FD26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2015-11-25T17:22:00Z</dcterms:created>
  <dcterms:modified xsi:type="dcterms:W3CDTF">2015-11-25T17:24:00Z</dcterms:modified>
</cp:coreProperties>
</file>