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7375B" w14:textId="77777777" w:rsidR="00BE7BA6" w:rsidRDefault="00BE7BA6" w:rsidP="00BE7B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Richard PAWSON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6436251" w14:textId="4CD7DAEF" w:rsidR="00BE7BA6" w:rsidRDefault="00BE7BA6" w:rsidP="00BE7B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Canon of Newstead.</w:t>
      </w:r>
    </w:p>
    <w:p w14:paraId="121FA97A" w14:textId="77777777" w:rsidR="00BE7BA6" w:rsidRDefault="00BE7BA6" w:rsidP="00BE7B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B55E19" w14:textId="77777777" w:rsidR="00BE7BA6" w:rsidRDefault="00BE7BA6" w:rsidP="00BE7B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E7C870" w14:textId="77777777" w:rsidR="00BE7BA6" w:rsidRDefault="00BE7BA6" w:rsidP="00BE7B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church of the Dominicans in York by</w:t>
      </w:r>
    </w:p>
    <w:p w14:paraId="3A0144FC" w14:textId="77777777" w:rsidR="00BE7BA6" w:rsidRDefault="00BE7BA6" w:rsidP="00BE7B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5DC03849" w14:textId="77777777" w:rsidR="00BE7BA6" w:rsidRDefault="00BE7BA6" w:rsidP="00BE7B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5835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E5835">
        <w:rPr>
          <w:rFonts w:ascii="Times New Roman" w:hAnsi="Times New Roman" w:cs="Times New Roman"/>
          <w:sz w:val="24"/>
          <w:szCs w:val="24"/>
        </w:rPr>
        <w:t>)</w:t>
      </w:r>
    </w:p>
    <w:p w14:paraId="323C1FF6" w14:textId="77777777" w:rsidR="00BE7BA6" w:rsidRDefault="00BE7BA6" w:rsidP="00BE7B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A2F93B" w14:textId="77777777" w:rsidR="00BE7BA6" w:rsidRDefault="00BE7BA6" w:rsidP="00BE7B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40369B" w14:textId="77777777" w:rsidR="00BE7BA6" w:rsidRPr="004E5835" w:rsidRDefault="00BE7BA6" w:rsidP="00BE7B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2021</w:t>
      </w:r>
    </w:p>
    <w:p w14:paraId="61ABEAE3" w14:textId="047BC0EA" w:rsidR="00BA00AB" w:rsidRPr="00BE7BA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E7B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E2CCE1" w14:textId="77777777" w:rsidR="00BE7BA6" w:rsidRDefault="00BE7BA6" w:rsidP="009139A6">
      <w:r>
        <w:separator/>
      </w:r>
    </w:p>
  </w:endnote>
  <w:endnote w:type="continuationSeparator" w:id="0">
    <w:p w14:paraId="559D2642" w14:textId="77777777" w:rsidR="00BE7BA6" w:rsidRDefault="00BE7B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7C76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005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C28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5EEB2C" w14:textId="77777777" w:rsidR="00BE7BA6" w:rsidRDefault="00BE7BA6" w:rsidP="009139A6">
      <w:r>
        <w:separator/>
      </w:r>
    </w:p>
  </w:footnote>
  <w:footnote w:type="continuationSeparator" w:id="0">
    <w:p w14:paraId="35003A43" w14:textId="77777777" w:rsidR="00BE7BA6" w:rsidRDefault="00BE7B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3CE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CBE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1E7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BA6"/>
    <w:rsid w:val="000666E0"/>
    <w:rsid w:val="002510B7"/>
    <w:rsid w:val="005C130B"/>
    <w:rsid w:val="00826F5C"/>
    <w:rsid w:val="009139A6"/>
    <w:rsid w:val="009448BB"/>
    <w:rsid w:val="00A3176C"/>
    <w:rsid w:val="00BA00AB"/>
    <w:rsid w:val="00BE7BA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6F4D2"/>
  <w15:chartTrackingRefBased/>
  <w15:docId w15:val="{70999809-B7BE-4281-8D93-BB74FB9E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2021-03-26T10:29:00Z</dcterms:created>
  <dcterms:modified xsi:type="dcterms:W3CDTF">2021-03-26T10:32:00Z</dcterms:modified>
</cp:coreProperties>
</file>