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D9D32" w14:textId="77777777" w:rsidR="00E0380E" w:rsidRPr="00E0380E" w:rsidRDefault="00E0380E" w:rsidP="00E0380E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Thomas PAWLYN</w:t>
      </w:r>
      <w:r>
        <w:rPr>
          <w:color w:val="000000"/>
        </w:rPr>
        <w:t xml:space="preserve">      </w:t>
      </w:r>
      <w:r w:rsidRPr="00E0380E">
        <w:rPr>
          <w:rStyle w:val="Hyperlink"/>
          <w:u w:val="none"/>
        </w:rPr>
        <w:t>(fl.1415)</w:t>
      </w:r>
    </w:p>
    <w:p w14:paraId="48143DDD" w14:textId="77777777" w:rsidR="00E0380E" w:rsidRPr="00E0380E" w:rsidRDefault="00E0380E" w:rsidP="00E0380E">
      <w:pPr>
        <w:pStyle w:val="NoSpacing"/>
        <w:jc w:val="both"/>
        <w:rPr>
          <w:color w:val="000000"/>
        </w:rPr>
      </w:pPr>
      <w:r w:rsidRPr="00E0380E">
        <w:rPr>
          <w:rStyle w:val="Hyperlink"/>
          <w:u w:val="none"/>
        </w:rPr>
        <w:t>Man-at-arms.</w:t>
      </w:r>
      <w:bookmarkStart w:id="0" w:name="_GoBack"/>
      <w:bookmarkEnd w:id="0"/>
    </w:p>
    <w:p w14:paraId="4B962010" w14:textId="77777777" w:rsidR="00E0380E" w:rsidRDefault="00E0380E" w:rsidP="00E0380E">
      <w:pPr>
        <w:pStyle w:val="NoSpacing"/>
        <w:jc w:val="both"/>
        <w:rPr>
          <w:color w:val="000000"/>
        </w:rPr>
      </w:pPr>
    </w:p>
    <w:p w14:paraId="5958E917" w14:textId="77777777" w:rsidR="00E0380E" w:rsidRDefault="00E0380E" w:rsidP="00E0380E">
      <w:pPr>
        <w:pStyle w:val="NoSpacing"/>
        <w:jc w:val="both"/>
        <w:rPr>
          <w:color w:val="000000"/>
        </w:rPr>
      </w:pPr>
    </w:p>
    <w:p w14:paraId="42F30B0B" w14:textId="77777777" w:rsidR="00E0380E" w:rsidRDefault="00E0380E" w:rsidP="00E0380E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00FB9039" w14:textId="77777777" w:rsidR="00E0380E" w:rsidRDefault="00E0380E" w:rsidP="00E0380E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4DD88B69" w14:textId="77777777" w:rsidR="00E0380E" w:rsidRDefault="00E0380E" w:rsidP="00E0380E">
      <w:pPr>
        <w:pStyle w:val="NoSpacing"/>
        <w:jc w:val="both"/>
        <w:rPr>
          <w:color w:val="000000"/>
        </w:rPr>
      </w:pPr>
    </w:p>
    <w:p w14:paraId="07691789" w14:textId="77777777" w:rsidR="00E0380E" w:rsidRDefault="00E0380E" w:rsidP="00E0380E">
      <w:pPr>
        <w:pStyle w:val="NoSpacing"/>
        <w:jc w:val="both"/>
        <w:rPr>
          <w:color w:val="000000"/>
        </w:rPr>
      </w:pPr>
    </w:p>
    <w:p w14:paraId="65B8A049" w14:textId="77777777" w:rsidR="00E0380E" w:rsidRDefault="00E0380E" w:rsidP="00E0380E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277A1460" w14:textId="77777777" w:rsidR="006B2F86" w:rsidRPr="00E0380E" w:rsidRDefault="00E0380E" w:rsidP="00E0380E"/>
    <w:sectPr w:rsidR="006B2F86" w:rsidRPr="00E0380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6CA4A" w14:textId="77777777" w:rsidR="00E0380E" w:rsidRDefault="00E0380E" w:rsidP="00E71FC3">
      <w:pPr>
        <w:spacing w:after="0" w:line="240" w:lineRule="auto"/>
      </w:pPr>
      <w:r>
        <w:separator/>
      </w:r>
    </w:p>
  </w:endnote>
  <w:endnote w:type="continuationSeparator" w:id="0">
    <w:p w14:paraId="255B7E6F" w14:textId="77777777" w:rsidR="00E0380E" w:rsidRDefault="00E038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146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6C5C01" w14:textId="77777777" w:rsidR="00E0380E" w:rsidRDefault="00E0380E" w:rsidP="00E71FC3">
      <w:pPr>
        <w:spacing w:after="0" w:line="240" w:lineRule="auto"/>
      </w:pPr>
      <w:r>
        <w:separator/>
      </w:r>
    </w:p>
  </w:footnote>
  <w:footnote w:type="continuationSeparator" w:id="0">
    <w:p w14:paraId="27CF0922" w14:textId="77777777" w:rsidR="00E0380E" w:rsidRDefault="00E038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80E"/>
    <w:rsid w:val="001A7C09"/>
    <w:rsid w:val="00577BD5"/>
    <w:rsid w:val="00656CBA"/>
    <w:rsid w:val="006A1F77"/>
    <w:rsid w:val="00733BE7"/>
    <w:rsid w:val="00AB52E8"/>
    <w:rsid w:val="00B16D3F"/>
    <w:rsid w:val="00BB41AC"/>
    <w:rsid w:val="00E038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C6E35"/>
  <w15:chartTrackingRefBased/>
  <w15:docId w15:val="{04B32EB6-AD09-42AF-B9F8-2959C0FE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038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2020-01-04T17:46:00Z</dcterms:created>
  <dcterms:modified xsi:type="dcterms:W3CDTF">2020-01-04T17:54:00Z</dcterms:modified>
</cp:coreProperties>
</file>