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1B436" w14:textId="77777777" w:rsidR="00BD4DB4" w:rsidRDefault="00BD4DB4" w:rsidP="00BD4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PAWELYN</w:t>
      </w:r>
      <w:r>
        <w:rPr>
          <w:rFonts w:ascii="Times New Roman" w:hAnsi="Times New Roman" w:cs="Times New Roman"/>
        </w:rPr>
        <w:t xml:space="preserve">       (fl.1484)</w:t>
      </w:r>
    </w:p>
    <w:p w14:paraId="421B4918" w14:textId="77777777" w:rsidR="00BD4DB4" w:rsidRDefault="00BD4DB4" w:rsidP="00BD4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Watford, Hertfordshire. Yeoman.</w:t>
      </w:r>
    </w:p>
    <w:p w14:paraId="2BCFF084" w14:textId="77777777" w:rsidR="00BD4DB4" w:rsidRDefault="00BD4DB4" w:rsidP="00BD4DB4">
      <w:pPr>
        <w:rPr>
          <w:rFonts w:ascii="Times New Roman" w:hAnsi="Times New Roman" w:cs="Times New Roman"/>
        </w:rPr>
      </w:pPr>
    </w:p>
    <w:p w14:paraId="634AC6C7" w14:textId="77777777" w:rsidR="00BD4DB4" w:rsidRDefault="00BD4DB4" w:rsidP="00BD4DB4">
      <w:pPr>
        <w:rPr>
          <w:rFonts w:ascii="Times New Roman" w:hAnsi="Times New Roman" w:cs="Times New Roman"/>
        </w:rPr>
      </w:pPr>
    </w:p>
    <w:p w14:paraId="46B89D6E" w14:textId="77777777" w:rsidR="00BD4DB4" w:rsidRDefault="00BD4DB4" w:rsidP="00BD4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of Wallingford, Abbot of </w:t>
      </w:r>
      <w:proofErr w:type="spellStart"/>
      <w:r>
        <w:rPr>
          <w:rFonts w:ascii="Times New Roman" w:hAnsi="Times New Roman" w:cs="Times New Roman"/>
        </w:rPr>
        <w:t>St.Albans</w:t>
      </w:r>
      <w:proofErr w:type="spellEnd"/>
      <w:r>
        <w:rPr>
          <w:rFonts w:ascii="Times New Roman" w:hAnsi="Times New Roman" w:cs="Times New Roman"/>
        </w:rPr>
        <w:t>(q.v.), brought a plaint of debt</w:t>
      </w:r>
    </w:p>
    <w:p w14:paraId="337C5656" w14:textId="77777777" w:rsidR="00BD4DB4" w:rsidRDefault="00BD4DB4" w:rsidP="00BD4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Richard Gene of Newby, West Riding of Yorkshire(q.v.), and </w:t>
      </w:r>
    </w:p>
    <w:p w14:paraId="4408DEC2" w14:textId="77777777" w:rsidR="00BD4DB4" w:rsidRPr="000259BD" w:rsidRDefault="00BD4DB4" w:rsidP="00BD4DB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William </w:t>
      </w:r>
      <w:proofErr w:type="spellStart"/>
      <w:r>
        <w:rPr>
          <w:rFonts w:ascii="Times New Roman" w:hAnsi="Times New Roman" w:cs="Times New Roman"/>
        </w:rPr>
        <w:t>Pulton</w:t>
      </w:r>
      <w:proofErr w:type="spellEnd"/>
      <w:r>
        <w:rPr>
          <w:rFonts w:ascii="Times New Roman" w:hAnsi="Times New Roman" w:cs="Times New Roman"/>
        </w:rPr>
        <w:t xml:space="preserve"> of London, tailor(q.v.).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3569730" w14:textId="77777777" w:rsidR="00BD4DB4" w:rsidRDefault="00BD4DB4" w:rsidP="00BD4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BF2D6B1" w14:textId="77777777" w:rsidR="00BD4DB4" w:rsidRDefault="00BD4DB4" w:rsidP="00BD4DB4">
      <w:pPr>
        <w:rPr>
          <w:rFonts w:ascii="Times New Roman" w:hAnsi="Times New Roman" w:cs="Times New Roman"/>
        </w:rPr>
      </w:pPr>
    </w:p>
    <w:p w14:paraId="3E231E5D" w14:textId="77777777" w:rsidR="00BD4DB4" w:rsidRDefault="00BD4DB4" w:rsidP="00BD4DB4">
      <w:pPr>
        <w:rPr>
          <w:rFonts w:ascii="Times New Roman" w:hAnsi="Times New Roman" w:cs="Times New Roman"/>
        </w:rPr>
      </w:pPr>
    </w:p>
    <w:p w14:paraId="6450BC5C" w14:textId="77777777" w:rsidR="00BD4DB4" w:rsidRDefault="00BD4DB4" w:rsidP="00BD4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2019</w:t>
      </w:r>
    </w:p>
    <w:p w14:paraId="2EE0B4FA" w14:textId="77777777" w:rsidR="006B2F86" w:rsidRPr="00E71FC3" w:rsidRDefault="00BD4D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9D46C" w14:textId="77777777" w:rsidR="00BD4DB4" w:rsidRDefault="00BD4DB4" w:rsidP="00E71FC3">
      <w:r>
        <w:separator/>
      </w:r>
    </w:p>
  </w:endnote>
  <w:endnote w:type="continuationSeparator" w:id="0">
    <w:p w14:paraId="4B60D687" w14:textId="77777777" w:rsidR="00BD4DB4" w:rsidRDefault="00BD4D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CE5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BB94D" w14:textId="77777777" w:rsidR="00BD4DB4" w:rsidRDefault="00BD4DB4" w:rsidP="00E71FC3">
      <w:r>
        <w:separator/>
      </w:r>
    </w:p>
  </w:footnote>
  <w:footnote w:type="continuationSeparator" w:id="0">
    <w:p w14:paraId="590ACFC9" w14:textId="77777777" w:rsidR="00BD4DB4" w:rsidRDefault="00BD4D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B4"/>
    <w:rsid w:val="001A7C09"/>
    <w:rsid w:val="00577BD5"/>
    <w:rsid w:val="00656CBA"/>
    <w:rsid w:val="006A1F77"/>
    <w:rsid w:val="00733BE7"/>
    <w:rsid w:val="00AB52E8"/>
    <w:rsid w:val="00B16D3F"/>
    <w:rsid w:val="00BB41AC"/>
    <w:rsid w:val="00BD4D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F943"/>
  <w15:chartTrackingRefBased/>
  <w15:docId w15:val="{9D664D78-A3DB-4A2A-8DA2-40FC3E1F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4D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D4D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2019-03-21T21:34:00Z</dcterms:created>
  <dcterms:modified xsi:type="dcterms:W3CDTF">2019-03-21T21:34:00Z</dcterms:modified>
</cp:coreProperties>
</file>