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B8D08B" w14:textId="77777777" w:rsidR="001F6D25" w:rsidRDefault="001F6D25" w:rsidP="001F6D2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PAWELET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fl.1459)</w:t>
      </w:r>
    </w:p>
    <w:p w14:paraId="09255A4A" w14:textId="77777777" w:rsidR="001F6D25" w:rsidRDefault="001F6D25" w:rsidP="001F6D25">
      <w:pPr>
        <w:pStyle w:val="NoSpacing"/>
        <w:rPr>
          <w:rFonts w:cs="Times New Roman"/>
          <w:szCs w:val="24"/>
        </w:rPr>
      </w:pPr>
    </w:p>
    <w:p w14:paraId="790581C0" w14:textId="77777777" w:rsidR="001F6D25" w:rsidRDefault="001F6D25" w:rsidP="001F6D25">
      <w:pPr>
        <w:pStyle w:val="NoSpacing"/>
        <w:rPr>
          <w:rFonts w:cs="Times New Roman"/>
          <w:szCs w:val="24"/>
        </w:rPr>
      </w:pPr>
    </w:p>
    <w:p w14:paraId="634F9DC8" w14:textId="77777777" w:rsidR="001F6D25" w:rsidRDefault="001F6D25" w:rsidP="001F6D2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Dec.1459</w:t>
      </w:r>
      <w:r>
        <w:rPr>
          <w:rFonts w:cs="Times New Roman"/>
          <w:szCs w:val="24"/>
        </w:rPr>
        <w:tab/>
        <w:t>He was on a commission of array for Hampshire.    (C.P.R. 1452-61 p.558)</w:t>
      </w:r>
    </w:p>
    <w:p w14:paraId="0064E564" w14:textId="77777777" w:rsidR="001F6D25" w:rsidRDefault="001F6D25" w:rsidP="001F6D25">
      <w:pPr>
        <w:pStyle w:val="NoSpacing"/>
        <w:rPr>
          <w:rFonts w:cs="Times New Roman"/>
          <w:szCs w:val="24"/>
        </w:rPr>
      </w:pPr>
    </w:p>
    <w:p w14:paraId="39C0D7BD" w14:textId="77777777" w:rsidR="001F6D25" w:rsidRDefault="001F6D25" w:rsidP="001F6D25">
      <w:pPr>
        <w:pStyle w:val="NoSpacing"/>
        <w:rPr>
          <w:rFonts w:cs="Times New Roman"/>
          <w:szCs w:val="24"/>
        </w:rPr>
      </w:pPr>
    </w:p>
    <w:p w14:paraId="36214029" w14:textId="77777777" w:rsidR="001F6D25" w:rsidRDefault="001F6D25" w:rsidP="001F6D2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October 2024</w:t>
      </w:r>
    </w:p>
    <w:p w14:paraId="60305DB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1D7ED9" w14:textId="77777777" w:rsidR="001F6D25" w:rsidRDefault="001F6D25" w:rsidP="009139A6">
      <w:r>
        <w:separator/>
      </w:r>
    </w:p>
  </w:endnote>
  <w:endnote w:type="continuationSeparator" w:id="0">
    <w:p w14:paraId="52A1B03D" w14:textId="77777777" w:rsidR="001F6D25" w:rsidRDefault="001F6D2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A6CDF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06840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344DB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00A15E" w14:textId="77777777" w:rsidR="001F6D25" w:rsidRDefault="001F6D25" w:rsidP="009139A6">
      <w:r>
        <w:separator/>
      </w:r>
    </w:p>
  </w:footnote>
  <w:footnote w:type="continuationSeparator" w:id="0">
    <w:p w14:paraId="4D9D656B" w14:textId="77777777" w:rsidR="001F6D25" w:rsidRDefault="001F6D2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64EA6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994D5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04C4B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D25"/>
    <w:rsid w:val="000666E0"/>
    <w:rsid w:val="001F6D25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  <w:rsid w:val="00FC3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F4CFD4"/>
  <w15:chartTrackingRefBased/>
  <w15:docId w15:val="{A8C46C20-BDB8-4F10-9C3D-080BD43C3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2024-10-28T17:18:00Z</dcterms:created>
  <dcterms:modified xsi:type="dcterms:W3CDTF">2024-10-28T17:18:00Z</dcterms:modified>
</cp:coreProperties>
</file>