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202B1" w14:textId="77777777" w:rsidR="00AD0C0A" w:rsidRDefault="00AD0C0A" w:rsidP="00AD0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Andrew PAWE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6BE0A1A" w14:textId="77777777" w:rsidR="00AD0C0A" w:rsidRDefault="00AD0C0A" w:rsidP="00AD0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Gentleman.</w:t>
      </w:r>
    </w:p>
    <w:p w14:paraId="7396846C" w14:textId="77777777" w:rsidR="00AD0C0A" w:rsidRDefault="00AD0C0A" w:rsidP="00AD0C0A">
      <w:pPr>
        <w:rPr>
          <w:rFonts w:ascii="Times New Roman" w:hAnsi="Times New Roman" w:cs="Times New Roman"/>
        </w:rPr>
      </w:pPr>
    </w:p>
    <w:p w14:paraId="70632289" w14:textId="77777777" w:rsidR="00AD0C0A" w:rsidRDefault="00AD0C0A" w:rsidP="00AD0C0A">
      <w:pPr>
        <w:rPr>
          <w:rFonts w:ascii="Times New Roman" w:hAnsi="Times New Roman" w:cs="Times New Roman"/>
        </w:rPr>
      </w:pPr>
    </w:p>
    <w:p w14:paraId="2630D2FD" w14:textId="77777777" w:rsidR="00AD0C0A" w:rsidRDefault="00AD0C0A" w:rsidP="00AD0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Henry Wentworth(q.v.) brought a plaint of debt against him, Robert</w:t>
      </w:r>
    </w:p>
    <w:p w14:paraId="3A1AF912" w14:textId="77777777" w:rsidR="00AD0C0A" w:rsidRDefault="00AD0C0A" w:rsidP="00AD0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Palmer of East Dereham(q.v.), William </w:t>
      </w:r>
      <w:proofErr w:type="spellStart"/>
      <w:r>
        <w:rPr>
          <w:rFonts w:ascii="Times New Roman" w:hAnsi="Times New Roman" w:cs="Times New Roman"/>
        </w:rPr>
        <w:t>Stalon</w:t>
      </w:r>
      <w:proofErr w:type="spellEnd"/>
      <w:r>
        <w:rPr>
          <w:rFonts w:ascii="Times New Roman" w:hAnsi="Times New Roman" w:cs="Times New Roman"/>
        </w:rPr>
        <w:t xml:space="preserve"> of Heigham by Norwich(q.v.) and</w:t>
      </w:r>
    </w:p>
    <w:p w14:paraId="37D1F41E" w14:textId="77777777" w:rsidR="00AD0C0A" w:rsidRDefault="00AD0C0A" w:rsidP="00AD0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Warner of </w:t>
      </w:r>
      <w:proofErr w:type="spellStart"/>
      <w:r>
        <w:rPr>
          <w:rFonts w:ascii="Times New Roman" w:hAnsi="Times New Roman" w:cs="Times New Roman"/>
        </w:rPr>
        <w:t>Baldeswell</w:t>
      </w:r>
      <w:proofErr w:type="spellEnd"/>
      <w:r>
        <w:rPr>
          <w:rFonts w:ascii="Times New Roman" w:hAnsi="Times New Roman" w:cs="Times New Roman"/>
        </w:rPr>
        <w:t>(q.v.).</w:t>
      </w:r>
    </w:p>
    <w:p w14:paraId="0C8EEECE" w14:textId="77777777" w:rsidR="00AD0C0A" w:rsidRDefault="00AD0C0A" w:rsidP="00AD0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6207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26C0863" w14:textId="77777777" w:rsidR="00AD0C0A" w:rsidRDefault="00AD0C0A" w:rsidP="00AD0C0A">
      <w:pPr>
        <w:rPr>
          <w:rFonts w:ascii="Times New Roman" w:hAnsi="Times New Roman" w:cs="Times New Roman"/>
        </w:rPr>
      </w:pPr>
    </w:p>
    <w:p w14:paraId="658A969A" w14:textId="77777777" w:rsidR="00AD0C0A" w:rsidRDefault="00AD0C0A" w:rsidP="00AD0C0A">
      <w:pPr>
        <w:rPr>
          <w:rFonts w:ascii="Times New Roman" w:hAnsi="Times New Roman" w:cs="Times New Roman"/>
        </w:rPr>
      </w:pPr>
    </w:p>
    <w:p w14:paraId="10C08D95" w14:textId="77777777" w:rsidR="00AD0C0A" w:rsidRDefault="00AD0C0A" w:rsidP="00AD0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2019</w:t>
      </w:r>
    </w:p>
    <w:p w14:paraId="1C13E8E5" w14:textId="77777777" w:rsidR="006B2F86" w:rsidRPr="00E71FC3" w:rsidRDefault="00AD0C0A" w:rsidP="00E71FC3">
      <w:pPr>
        <w:pStyle w:val="NoSpacing"/>
      </w:pPr>
      <w:bookmarkStart w:id="0" w:name="_GoBack"/>
      <w:bookmarkEnd w:id="0"/>
    </w:p>
    <w:sectPr w:rsidR="006B2F86" w:rsidRPr="00E71FC3" w:rsidSect="00AD0C0A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3F899" w14:textId="77777777" w:rsidR="00AD0C0A" w:rsidRDefault="00AD0C0A" w:rsidP="00E71FC3">
      <w:r>
        <w:separator/>
      </w:r>
    </w:p>
  </w:endnote>
  <w:endnote w:type="continuationSeparator" w:id="0">
    <w:p w14:paraId="1BBBBD71" w14:textId="77777777" w:rsidR="00AD0C0A" w:rsidRDefault="00AD0C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DA2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A50CA" w14:textId="77777777" w:rsidR="00AD0C0A" w:rsidRDefault="00AD0C0A" w:rsidP="00E71FC3">
      <w:r>
        <w:separator/>
      </w:r>
    </w:p>
  </w:footnote>
  <w:footnote w:type="continuationSeparator" w:id="0">
    <w:p w14:paraId="398ABE1F" w14:textId="77777777" w:rsidR="00AD0C0A" w:rsidRDefault="00AD0C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0A"/>
    <w:rsid w:val="001A7C09"/>
    <w:rsid w:val="00577BD5"/>
    <w:rsid w:val="00656CBA"/>
    <w:rsid w:val="006A1F77"/>
    <w:rsid w:val="00733BE7"/>
    <w:rsid w:val="00AB52E8"/>
    <w:rsid w:val="00AD0C0A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8B26C"/>
  <w15:chartTrackingRefBased/>
  <w15:docId w15:val="{8EB8A81A-4464-4D28-A933-F9E82934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C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D0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2019-04-11T19:24:00Z</dcterms:created>
  <dcterms:modified xsi:type="dcterms:W3CDTF">2019-04-11T19:25:00Z</dcterms:modified>
</cp:coreProperties>
</file>