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4D6D2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PAWDON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2D1ED36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Cawood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Yorkshire. Mason.</w:t>
      </w:r>
    </w:p>
    <w:p w14:paraId="2A860FED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41DD2BB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72A55C2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Mader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York, mason(q.v.), brought a plaint of debt against him.</w:t>
      </w:r>
    </w:p>
    <w:p w14:paraId="6E28B6D6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AFB14E6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D5D776B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BB4919" w14:textId="77777777" w:rsidR="00D0336F" w:rsidRDefault="00D0336F" w:rsidP="00D0336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November 2021</w:t>
      </w:r>
    </w:p>
    <w:p w14:paraId="6ED1B2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66933" w14:textId="77777777" w:rsidR="00D0336F" w:rsidRDefault="00D0336F" w:rsidP="009139A6">
      <w:r>
        <w:separator/>
      </w:r>
    </w:p>
  </w:endnote>
  <w:endnote w:type="continuationSeparator" w:id="0">
    <w:p w14:paraId="06CD5194" w14:textId="77777777" w:rsidR="00D0336F" w:rsidRDefault="00D033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78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C7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12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7A223" w14:textId="77777777" w:rsidR="00D0336F" w:rsidRDefault="00D0336F" w:rsidP="009139A6">
      <w:r>
        <w:separator/>
      </w:r>
    </w:p>
  </w:footnote>
  <w:footnote w:type="continuationSeparator" w:id="0">
    <w:p w14:paraId="6E4B4BFB" w14:textId="77777777" w:rsidR="00D0336F" w:rsidRDefault="00D033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86F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55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BB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6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336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941E"/>
  <w15:chartTrackingRefBased/>
  <w15:docId w15:val="{68F98474-2A23-46D3-A9E0-AFE035C3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33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2021-12-20T19:44:00Z</dcterms:created>
  <dcterms:modified xsi:type="dcterms:W3CDTF">2021-12-20T19:44:00Z</dcterms:modified>
</cp:coreProperties>
</file>