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F1E4A0" w14:textId="77777777" w:rsidR="00A70F3A" w:rsidRDefault="00A70F3A" w:rsidP="00A70F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PAVY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fl.1461)</w:t>
      </w:r>
    </w:p>
    <w:p w14:paraId="6BDC9AD9" w14:textId="77777777" w:rsidR="00A70F3A" w:rsidRDefault="00A70F3A" w:rsidP="00A70F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 University.</w:t>
      </w:r>
    </w:p>
    <w:p w14:paraId="092D770A" w14:textId="77777777" w:rsidR="00A70F3A" w:rsidRDefault="00A70F3A" w:rsidP="00A70F3A">
      <w:pPr>
        <w:pStyle w:val="NoSpacing"/>
        <w:rPr>
          <w:rFonts w:cs="Times New Roman"/>
          <w:szCs w:val="24"/>
        </w:rPr>
      </w:pPr>
    </w:p>
    <w:p w14:paraId="303C6605" w14:textId="77777777" w:rsidR="00A70F3A" w:rsidRDefault="00A70F3A" w:rsidP="00A70F3A">
      <w:pPr>
        <w:pStyle w:val="NoSpacing"/>
        <w:rPr>
          <w:rFonts w:cs="Times New Roman"/>
          <w:szCs w:val="24"/>
        </w:rPr>
      </w:pPr>
    </w:p>
    <w:p w14:paraId="182287D0" w14:textId="77777777" w:rsidR="00A70F3A" w:rsidRDefault="00A70F3A" w:rsidP="00A70F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1461</w:t>
      </w:r>
      <w:r>
        <w:rPr>
          <w:rFonts w:cs="Times New Roman"/>
          <w:szCs w:val="24"/>
        </w:rPr>
        <w:tab/>
        <w:t>Principal of New Inn Hall.</w:t>
      </w:r>
    </w:p>
    <w:p w14:paraId="7FC100AA" w14:textId="77777777" w:rsidR="00A70F3A" w:rsidRDefault="00A70F3A" w:rsidP="00A70F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p.192)</w:t>
      </w:r>
    </w:p>
    <w:p w14:paraId="2A436C40" w14:textId="77777777" w:rsidR="00A70F3A" w:rsidRDefault="00A70F3A" w:rsidP="00A70F3A">
      <w:pPr>
        <w:pStyle w:val="NoSpacing"/>
        <w:rPr>
          <w:rFonts w:cs="Times New Roman"/>
          <w:szCs w:val="24"/>
        </w:rPr>
      </w:pPr>
    </w:p>
    <w:p w14:paraId="779C9BB4" w14:textId="77777777" w:rsidR="00A70F3A" w:rsidRDefault="00A70F3A" w:rsidP="00A70F3A">
      <w:pPr>
        <w:pStyle w:val="NoSpacing"/>
        <w:rPr>
          <w:rFonts w:cs="Times New Roman"/>
          <w:szCs w:val="24"/>
        </w:rPr>
      </w:pPr>
    </w:p>
    <w:p w14:paraId="4E0E3B08" w14:textId="77777777" w:rsidR="00A70F3A" w:rsidRDefault="00A70F3A" w:rsidP="00A70F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December 2024</w:t>
      </w:r>
    </w:p>
    <w:p w14:paraId="3325B3C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AD4A2D" w14:textId="77777777" w:rsidR="00A70F3A" w:rsidRDefault="00A70F3A" w:rsidP="009139A6">
      <w:r>
        <w:separator/>
      </w:r>
    </w:p>
  </w:endnote>
  <w:endnote w:type="continuationSeparator" w:id="0">
    <w:p w14:paraId="78CEFA06" w14:textId="77777777" w:rsidR="00A70F3A" w:rsidRDefault="00A70F3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DE9D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81FB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3B63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CF49D4" w14:textId="77777777" w:rsidR="00A70F3A" w:rsidRDefault="00A70F3A" w:rsidP="009139A6">
      <w:r>
        <w:separator/>
      </w:r>
    </w:p>
  </w:footnote>
  <w:footnote w:type="continuationSeparator" w:id="0">
    <w:p w14:paraId="10539984" w14:textId="77777777" w:rsidR="00A70F3A" w:rsidRDefault="00A70F3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453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730D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C179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F3A"/>
    <w:rsid w:val="000666E0"/>
    <w:rsid w:val="00101CE1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70F3A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3B1DD"/>
  <w15:chartTrackingRefBased/>
  <w15:docId w15:val="{6E7B1A36-A5E4-4C2A-83F7-AD4BE30CF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2024-12-08T15:13:00Z</dcterms:created>
  <dcterms:modified xsi:type="dcterms:W3CDTF">2024-12-08T15:14:00Z</dcterms:modified>
</cp:coreProperties>
</file>