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7E8" w:rsidRDefault="00BA27E8" w:rsidP="00BA27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PAVY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BA27E8" w:rsidRDefault="00BA27E8" w:rsidP="00BA27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Tewkesbury.</w:t>
      </w:r>
      <w:bookmarkStart w:id="0" w:name="_GoBack"/>
      <w:bookmarkEnd w:id="0"/>
    </w:p>
    <w:p w:rsidR="00BA27E8" w:rsidRDefault="00BA27E8" w:rsidP="00BA27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27E8" w:rsidRDefault="00BA27E8" w:rsidP="00BA27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27E8" w:rsidRDefault="00BA27E8" w:rsidP="00BA27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Tewkesbury,</w:t>
      </w:r>
    </w:p>
    <w:p w:rsidR="00BA27E8" w:rsidRDefault="00BA27E8" w:rsidP="00BA27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of the late Sir William Gamage(q.v.) in </w:t>
      </w:r>
    </w:p>
    <w:p w:rsidR="00BA27E8" w:rsidRDefault="00BA27E8" w:rsidP="00BA27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 and the adjacent Welsh Marches.</w:t>
      </w:r>
    </w:p>
    <w:p w:rsidR="00BA27E8" w:rsidRDefault="00BA27E8" w:rsidP="00BA27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21-304)</w:t>
      </w:r>
    </w:p>
    <w:p w:rsidR="00BA27E8" w:rsidRDefault="00BA27E8" w:rsidP="00BA27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27E8" w:rsidRDefault="00BA27E8" w:rsidP="00BA27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27E8" w:rsidRPr="00442EC7" w:rsidRDefault="00BA27E8" w:rsidP="00BA27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</w:p>
    <w:p w:rsidR="006B2F86" w:rsidRPr="00BA27E8" w:rsidRDefault="00BA27E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A27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7E8" w:rsidRDefault="00BA27E8" w:rsidP="00E71FC3">
      <w:pPr>
        <w:spacing w:after="0" w:line="240" w:lineRule="auto"/>
      </w:pPr>
      <w:r>
        <w:separator/>
      </w:r>
    </w:p>
  </w:endnote>
  <w:endnote w:type="continuationSeparator" w:id="0">
    <w:p w:rsidR="00BA27E8" w:rsidRDefault="00BA27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7E8" w:rsidRDefault="00BA27E8" w:rsidP="00E71FC3">
      <w:pPr>
        <w:spacing w:after="0" w:line="240" w:lineRule="auto"/>
      </w:pPr>
      <w:r>
        <w:separator/>
      </w:r>
    </w:p>
  </w:footnote>
  <w:footnote w:type="continuationSeparator" w:id="0">
    <w:p w:rsidR="00BA27E8" w:rsidRDefault="00BA27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7E8"/>
    <w:rsid w:val="00AB52E8"/>
    <w:rsid w:val="00B16D3F"/>
    <w:rsid w:val="00BA27E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96E8D"/>
  <w15:chartTrackingRefBased/>
  <w15:docId w15:val="{812F7462-444C-4039-9487-6D3DC541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2016-03-21T22:12:00Z</dcterms:created>
  <dcterms:modified xsi:type="dcterms:W3CDTF">2016-03-21T22:18:00Z</dcterms:modified>
</cp:coreProperties>
</file>