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678C8" w14:textId="77777777" w:rsidR="00F330C9" w:rsidRDefault="00F330C9" w:rsidP="00F330C9">
      <w:pPr>
        <w:pStyle w:val="NoSpacing"/>
      </w:pPr>
      <w:r>
        <w:rPr>
          <w:u w:val="single"/>
        </w:rPr>
        <w:t>John PAVY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50148F5C" w14:textId="0B0DDA86" w:rsidR="00F330C9" w:rsidRDefault="00F330C9" w:rsidP="00F330C9">
      <w:pPr>
        <w:pStyle w:val="NoSpacing"/>
      </w:pPr>
      <w:r>
        <w:t xml:space="preserve">of </w:t>
      </w:r>
      <w:r>
        <w:t>Edenham</w:t>
      </w:r>
      <w:bookmarkStart w:id="0" w:name="_GoBack"/>
      <w:bookmarkEnd w:id="0"/>
      <w:r>
        <w:t>, Lincolnshire.</w:t>
      </w:r>
    </w:p>
    <w:p w14:paraId="3FCC9C2E" w14:textId="77777777" w:rsidR="00F330C9" w:rsidRDefault="00F330C9" w:rsidP="00F330C9">
      <w:pPr>
        <w:pStyle w:val="NoSpacing"/>
      </w:pPr>
    </w:p>
    <w:p w14:paraId="27906FCC" w14:textId="77777777" w:rsidR="00F330C9" w:rsidRDefault="00F330C9" w:rsidP="00F330C9">
      <w:pPr>
        <w:pStyle w:val="NoSpacing"/>
      </w:pPr>
    </w:p>
    <w:p w14:paraId="6B1DABD7" w14:textId="77777777" w:rsidR="00F330C9" w:rsidRDefault="00F330C9" w:rsidP="00F330C9">
      <w:pPr>
        <w:pStyle w:val="NoSpacing"/>
      </w:pPr>
      <w:r>
        <w:t>17 Jan.1428</w:t>
      </w:r>
      <w:r>
        <w:tab/>
        <w:t xml:space="preserve">He was a juror on the inquisition post mortem held in Lincoln Castle </w:t>
      </w:r>
    </w:p>
    <w:p w14:paraId="6C5642ED" w14:textId="77777777" w:rsidR="00F330C9" w:rsidRDefault="00F330C9" w:rsidP="00F330C9">
      <w:pPr>
        <w:pStyle w:val="NoSpacing"/>
      </w:pPr>
      <w:r>
        <w:tab/>
      </w:r>
      <w:r>
        <w:tab/>
        <w:t>into lands of Elizabeth Beaumont(q.v.).</w:t>
      </w:r>
    </w:p>
    <w:p w14:paraId="4452669F" w14:textId="77777777" w:rsidR="00F330C9" w:rsidRDefault="00F330C9" w:rsidP="00F330C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23-102)</w:t>
      </w:r>
    </w:p>
    <w:p w14:paraId="2837CA97" w14:textId="77777777" w:rsidR="00F330C9" w:rsidRDefault="00F330C9" w:rsidP="00F330C9">
      <w:pPr>
        <w:pStyle w:val="NoSpacing"/>
      </w:pPr>
    </w:p>
    <w:p w14:paraId="7F63BAC0" w14:textId="77777777" w:rsidR="00F330C9" w:rsidRDefault="00F330C9" w:rsidP="00F330C9">
      <w:pPr>
        <w:pStyle w:val="NoSpacing"/>
      </w:pPr>
    </w:p>
    <w:p w14:paraId="300044EC" w14:textId="77777777" w:rsidR="00F330C9" w:rsidRPr="00262A4C" w:rsidRDefault="00F330C9" w:rsidP="00F330C9">
      <w:pPr>
        <w:pStyle w:val="NoSpacing"/>
      </w:pPr>
      <w:r>
        <w:t>16 January 2019</w:t>
      </w:r>
    </w:p>
    <w:p w14:paraId="3EB72588" w14:textId="3A22CAAF" w:rsidR="006B2F86" w:rsidRPr="00F330C9" w:rsidRDefault="00F330C9" w:rsidP="00E71FC3">
      <w:pPr>
        <w:pStyle w:val="NoSpacing"/>
      </w:pPr>
    </w:p>
    <w:sectPr w:rsidR="006B2F86" w:rsidRPr="00F330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5D4C1" w14:textId="77777777" w:rsidR="00F330C9" w:rsidRDefault="00F330C9" w:rsidP="00E71FC3">
      <w:pPr>
        <w:spacing w:after="0" w:line="240" w:lineRule="auto"/>
      </w:pPr>
      <w:r>
        <w:separator/>
      </w:r>
    </w:p>
  </w:endnote>
  <w:endnote w:type="continuationSeparator" w:id="0">
    <w:p w14:paraId="4869B3FC" w14:textId="77777777" w:rsidR="00F330C9" w:rsidRDefault="00F330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819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79984" w14:textId="77777777" w:rsidR="00F330C9" w:rsidRDefault="00F330C9" w:rsidP="00E71FC3">
      <w:pPr>
        <w:spacing w:after="0" w:line="240" w:lineRule="auto"/>
      </w:pPr>
      <w:r>
        <w:separator/>
      </w:r>
    </w:p>
  </w:footnote>
  <w:footnote w:type="continuationSeparator" w:id="0">
    <w:p w14:paraId="3762E4AC" w14:textId="77777777" w:rsidR="00F330C9" w:rsidRDefault="00F330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441D9"/>
  <w15:chartTrackingRefBased/>
  <w15:docId w15:val="{1F4C248D-354B-49AB-82E6-C45E6A22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2019-01-16T21:07:00Z</dcterms:created>
  <dcterms:modified xsi:type="dcterms:W3CDTF">2019-01-16T21:08:00Z</dcterms:modified>
</cp:coreProperties>
</file>