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537CF" w14:textId="77777777" w:rsidR="006D4F3C" w:rsidRPr="00690BA6" w:rsidRDefault="006D4F3C" w:rsidP="006D4F3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PAVY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B5AE8E0" w14:textId="77777777" w:rsidR="006D4F3C" w:rsidRDefault="006D4F3C" w:rsidP="006D4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29A4A9C6" w14:textId="77777777" w:rsidR="006D4F3C" w:rsidRDefault="006D4F3C" w:rsidP="006D4F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11E6F3" w14:textId="77777777" w:rsidR="006D4F3C" w:rsidRDefault="006D4F3C" w:rsidP="006D4F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D5BFD6" w14:textId="77777777" w:rsidR="006D4F3C" w:rsidRDefault="006D4F3C" w:rsidP="006D4F3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7D2D3A1F" w14:textId="77777777" w:rsidR="006D4F3C" w:rsidRDefault="006D4F3C" w:rsidP="006D4F3C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m.4,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B1BBF1B" w14:textId="77777777" w:rsidR="006D4F3C" w:rsidRDefault="006D4F3C" w:rsidP="006D4F3C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027F54CA" w14:textId="77777777" w:rsidR="006D4F3C" w:rsidRDefault="006D4F3C" w:rsidP="006D4F3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9E48506" w14:textId="77777777" w:rsidR="006D4F3C" w:rsidRDefault="006D4F3C" w:rsidP="006D4F3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ED0277F" w14:textId="77777777" w:rsidR="006D4F3C" w:rsidRDefault="006D4F3C" w:rsidP="006D4F3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14 February 2021</w:t>
      </w:r>
    </w:p>
    <w:p w14:paraId="0867D61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F42726" w14:textId="77777777" w:rsidR="006D4F3C" w:rsidRDefault="006D4F3C" w:rsidP="009139A6">
      <w:r>
        <w:separator/>
      </w:r>
    </w:p>
  </w:endnote>
  <w:endnote w:type="continuationSeparator" w:id="0">
    <w:p w14:paraId="3E4E983B" w14:textId="77777777" w:rsidR="006D4F3C" w:rsidRDefault="006D4F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858C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B6DDD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7AA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D7F16" w14:textId="77777777" w:rsidR="006D4F3C" w:rsidRDefault="006D4F3C" w:rsidP="009139A6">
      <w:r>
        <w:separator/>
      </w:r>
    </w:p>
  </w:footnote>
  <w:footnote w:type="continuationSeparator" w:id="0">
    <w:p w14:paraId="197BBD92" w14:textId="77777777" w:rsidR="006D4F3C" w:rsidRDefault="006D4F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6266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4E4F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B80F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F3C"/>
    <w:rsid w:val="000666E0"/>
    <w:rsid w:val="002510B7"/>
    <w:rsid w:val="005C130B"/>
    <w:rsid w:val="006D4F3C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01FCF"/>
  <w15:chartTrackingRefBased/>
  <w15:docId w15:val="{35FE3861-A9F7-4D79-BB2C-24AE8C8C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2021-03-28T11:42:00Z</dcterms:created>
  <dcterms:modified xsi:type="dcterms:W3CDTF">2021-03-28T11:46:00Z</dcterms:modified>
</cp:coreProperties>
</file>