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54A7C" w14:textId="77777777" w:rsidR="001661B2" w:rsidRDefault="001661B2" w:rsidP="001661B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PAVY</w:t>
      </w:r>
      <w:r>
        <w:rPr>
          <w:rFonts w:eastAsia="Times New Roman" w:cs="Times New Roman"/>
          <w:szCs w:val="24"/>
        </w:rPr>
        <w:t xml:space="preserve">  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fl.1484)</w:t>
      </w:r>
    </w:p>
    <w:p w14:paraId="41F740C7" w14:textId="77777777" w:rsidR="001661B2" w:rsidRDefault="001661B2" w:rsidP="001661B2">
      <w:pPr>
        <w:pStyle w:val="NoSpacing"/>
        <w:rPr>
          <w:rFonts w:eastAsia="Times New Roman" w:cs="Times New Roman"/>
          <w:szCs w:val="24"/>
        </w:rPr>
      </w:pPr>
    </w:p>
    <w:p w14:paraId="457CE1F1" w14:textId="77777777" w:rsidR="001661B2" w:rsidRDefault="001661B2" w:rsidP="001661B2">
      <w:pPr>
        <w:pStyle w:val="NoSpacing"/>
        <w:rPr>
          <w:rFonts w:eastAsia="Times New Roman" w:cs="Times New Roman"/>
          <w:szCs w:val="24"/>
        </w:rPr>
      </w:pPr>
    </w:p>
    <w:p w14:paraId="62F4B79C" w14:textId="77777777" w:rsidR="001661B2" w:rsidRDefault="001661B2" w:rsidP="001661B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19 Nov.1484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in Huntingdon into </w:t>
      </w:r>
    </w:p>
    <w:p w14:paraId="6134CC70" w14:textId="77777777" w:rsidR="001661B2" w:rsidRDefault="001661B2" w:rsidP="001661B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landholdings of Ralph Neville, 2</w:t>
      </w:r>
      <w:r w:rsidRPr="00F55F24">
        <w:rPr>
          <w:rFonts w:eastAsia="Times New Roman" w:cs="Times New Roman"/>
          <w:szCs w:val="24"/>
          <w:vertAlign w:val="superscript"/>
        </w:rPr>
        <w:t>nd</w:t>
      </w:r>
      <w:r>
        <w:rPr>
          <w:rFonts w:eastAsia="Times New Roman" w:cs="Times New Roman"/>
          <w:szCs w:val="24"/>
        </w:rPr>
        <w:t xml:space="preserve"> Earl of Westmoreland.</w:t>
      </w:r>
    </w:p>
    <w:p w14:paraId="4193CCB0" w14:textId="77777777" w:rsidR="001661B2" w:rsidRDefault="001661B2" w:rsidP="001661B2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5E205A45" w14:textId="77777777" w:rsidR="001661B2" w:rsidRDefault="001661B2" w:rsidP="001661B2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p.108)</w:t>
      </w:r>
    </w:p>
    <w:p w14:paraId="1A33FD35" w14:textId="77777777" w:rsidR="001661B2" w:rsidRDefault="001661B2" w:rsidP="001661B2">
      <w:pPr>
        <w:pStyle w:val="NoSpacing"/>
        <w:rPr>
          <w:rFonts w:eastAsia="Times New Roman" w:cs="Times New Roman"/>
          <w:szCs w:val="24"/>
        </w:rPr>
      </w:pPr>
    </w:p>
    <w:p w14:paraId="5785A28F" w14:textId="77777777" w:rsidR="001661B2" w:rsidRDefault="001661B2" w:rsidP="001661B2">
      <w:pPr>
        <w:pStyle w:val="NoSpacing"/>
        <w:rPr>
          <w:rFonts w:eastAsia="Times New Roman" w:cs="Times New Roman"/>
          <w:szCs w:val="24"/>
        </w:rPr>
      </w:pPr>
    </w:p>
    <w:p w14:paraId="3CBA2CA7" w14:textId="77777777" w:rsidR="001661B2" w:rsidRDefault="001661B2" w:rsidP="001661B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7 August 2023</w:t>
      </w:r>
    </w:p>
    <w:p w14:paraId="46DC1D5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A483F8" w14:textId="77777777" w:rsidR="001661B2" w:rsidRDefault="001661B2" w:rsidP="009139A6">
      <w:r>
        <w:separator/>
      </w:r>
    </w:p>
  </w:endnote>
  <w:endnote w:type="continuationSeparator" w:id="0">
    <w:p w14:paraId="22C4361F" w14:textId="77777777" w:rsidR="001661B2" w:rsidRDefault="001661B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1A6DE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D0F2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96E2C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5E0AD1" w14:textId="77777777" w:rsidR="001661B2" w:rsidRDefault="001661B2" w:rsidP="009139A6">
      <w:r>
        <w:separator/>
      </w:r>
    </w:p>
  </w:footnote>
  <w:footnote w:type="continuationSeparator" w:id="0">
    <w:p w14:paraId="1DB0E4DA" w14:textId="77777777" w:rsidR="001661B2" w:rsidRDefault="001661B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B9858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3F4A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803A1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1B2"/>
    <w:rsid w:val="000666E0"/>
    <w:rsid w:val="001661B2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9D7B19"/>
  <w15:chartTrackingRefBased/>
  <w15:docId w15:val="{05FDB333-A602-4BC0-912E-F79D563C7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2023-08-07T20:59:00Z</dcterms:created>
  <dcterms:modified xsi:type="dcterms:W3CDTF">2023-08-07T20:59:00Z</dcterms:modified>
</cp:coreProperties>
</file>