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9BA" w:rsidRDefault="003B29BA" w:rsidP="003B29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PAVY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B29BA" w:rsidRDefault="003B29BA" w:rsidP="003B29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29BA" w:rsidRDefault="003B29BA" w:rsidP="003B29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29BA" w:rsidRDefault="003B29BA" w:rsidP="003B29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Colchester, Essex,</w:t>
      </w:r>
    </w:p>
    <w:p w:rsidR="003B29BA" w:rsidRDefault="003B29BA" w:rsidP="003B29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, 5</w:t>
      </w:r>
      <w:r w:rsidRPr="000B34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3B29BA" w:rsidRDefault="003B29BA" w:rsidP="003B29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who died in 1406.</w:t>
      </w:r>
    </w:p>
    <w:p w:rsidR="003B29BA" w:rsidRDefault="003B29BA" w:rsidP="003B29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21 -226)</w:t>
      </w:r>
    </w:p>
    <w:p w:rsidR="003B29BA" w:rsidRDefault="003B29BA" w:rsidP="003B29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29BA" w:rsidRDefault="003B29BA" w:rsidP="003B29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B29BA" w:rsidRDefault="003B29BA" w:rsidP="003B29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February 2016</w:t>
      </w:r>
      <w:bookmarkStart w:id="0" w:name="_GoBack"/>
      <w:bookmarkEnd w:id="0"/>
    </w:p>
    <w:sectPr w:rsidR="00DD5B8A" w:rsidRPr="003B29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9BA" w:rsidRDefault="003B29BA" w:rsidP="00564E3C">
      <w:pPr>
        <w:spacing w:after="0" w:line="240" w:lineRule="auto"/>
      </w:pPr>
      <w:r>
        <w:separator/>
      </w:r>
    </w:p>
  </w:endnote>
  <w:endnote w:type="continuationSeparator" w:id="0">
    <w:p w:rsidR="003B29BA" w:rsidRDefault="003B29B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B29BA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9BA" w:rsidRDefault="003B29BA" w:rsidP="00564E3C">
      <w:pPr>
        <w:spacing w:after="0" w:line="240" w:lineRule="auto"/>
      </w:pPr>
      <w:r>
        <w:separator/>
      </w:r>
    </w:p>
  </w:footnote>
  <w:footnote w:type="continuationSeparator" w:id="0">
    <w:p w:rsidR="003B29BA" w:rsidRDefault="003B29B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BA"/>
    <w:rsid w:val="00372DC6"/>
    <w:rsid w:val="003B29B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D1104"/>
  <w15:chartTrackingRefBased/>
  <w15:docId w15:val="{A0DDB876-323E-4AEF-9515-579C19B31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2016-02-03T21:51:00Z</dcterms:created>
  <dcterms:modified xsi:type="dcterms:W3CDTF">2016-02-03T21:51:00Z</dcterms:modified>
</cp:coreProperties>
</file>