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FAAE7" w14:textId="0FB6D214" w:rsidR="006B2F86" w:rsidRDefault="0006694B" w:rsidP="00E71FC3">
      <w:pPr>
        <w:pStyle w:val="NoSpacing"/>
      </w:pPr>
      <w:r>
        <w:rPr>
          <w:u w:val="single"/>
        </w:rPr>
        <w:t>Alice PAVELEY</w:t>
      </w:r>
      <w:r>
        <w:t xml:space="preserve">   </w:t>
      </w:r>
      <w:proofErr w:type="gramStart"/>
      <w:r>
        <w:t xml:space="preserve">   (</w:t>
      </w:r>
      <w:proofErr w:type="gramEnd"/>
      <w:r>
        <w:t>fl.1430)</w:t>
      </w:r>
    </w:p>
    <w:p w14:paraId="73A6159D" w14:textId="3E235E2C" w:rsidR="0006694B" w:rsidRDefault="0006694B" w:rsidP="00E71FC3">
      <w:pPr>
        <w:pStyle w:val="NoSpacing"/>
      </w:pPr>
      <w:r>
        <w:t>of Brook by Westbury, Wiltshire.</w:t>
      </w:r>
    </w:p>
    <w:p w14:paraId="6DE08610" w14:textId="598409F9" w:rsidR="0006694B" w:rsidRDefault="0006694B" w:rsidP="00E71FC3">
      <w:pPr>
        <w:pStyle w:val="NoSpacing"/>
      </w:pPr>
    </w:p>
    <w:p w14:paraId="397F8088" w14:textId="6B72AA89" w:rsidR="0006694B" w:rsidRDefault="0006694B" w:rsidP="00E71FC3">
      <w:pPr>
        <w:pStyle w:val="NoSpacing"/>
      </w:pPr>
    </w:p>
    <w:p w14:paraId="29052E66" w14:textId="43AE0223" w:rsidR="0006694B" w:rsidRDefault="0006694B" w:rsidP="00E71FC3">
      <w:pPr>
        <w:pStyle w:val="NoSpacing"/>
      </w:pPr>
      <w:r>
        <w:t xml:space="preserve">= John </w:t>
      </w:r>
      <w:proofErr w:type="spellStart"/>
      <w:proofErr w:type="gramStart"/>
      <w:r>
        <w:t>St.Lo</w:t>
      </w:r>
      <w:proofErr w:type="spellEnd"/>
      <w:proofErr w:type="gramEnd"/>
      <w:r>
        <w:t xml:space="preserve"> of Chew </w:t>
      </w:r>
      <w:proofErr w:type="spellStart"/>
      <w:r>
        <w:t>Episcopi</w:t>
      </w:r>
      <w:proofErr w:type="spellEnd"/>
      <w:r>
        <w:t>, Somerset(q.v.).   (H.P. p.737)</w:t>
      </w:r>
    </w:p>
    <w:p w14:paraId="0594E344" w14:textId="7382460A" w:rsidR="0006694B" w:rsidRDefault="0006694B" w:rsidP="0006694B">
      <w:pPr>
        <w:pStyle w:val="NoSpacing"/>
      </w:pPr>
      <w:r>
        <w:t>Sons:   Nicholas(q.v.).   (ibid.)</w:t>
      </w:r>
    </w:p>
    <w:p w14:paraId="67C5DBDA" w14:textId="1B5FE5F0" w:rsidR="0006694B" w:rsidRDefault="0006694B" w:rsidP="0006694B">
      <w:pPr>
        <w:pStyle w:val="NoSpacing"/>
      </w:pPr>
      <w:r>
        <w:tab/>
        <w:t>Sir John(q.v.).   (B.T. p.19)</w:t>
      </w:r>
    </w:p>
    <w:p w14:paraId="4904F91C" w14:textId="5ED5879A" w:rsidR="0006694B" w:rsidRDefault="0006694B" w:rsidP="0006694B">
      <w:pPr>
        <w:pStyle w:val="NoSpacing"/>
      </w:pPr>
    </w:p>
    <w:p w14:paraId="40C01662" w14:textId="2427759C" w:rsidR="0006694B" w:rsidRDefault="0006694B" w:rsidP="0006694B">
      <w:pPr>
        <w:pStyle w:val="NoSpacing"/>
      </w:pPr>
    </w:p>
    <w:p w14:paraId="18D7AA81" w14:textId="58799B6A" w:rsidR="0006694B" w:rsidRPr="0006694B" w:rsidRDefault="0006694B" w:rsidP="0006694B">
      <w:pPr>
        <w:pStyle w:val="NoSpacing"/>
      </w:pPr>
      <w:r>
        <w:t>31 March 2018</w:t>
      </w:r>
      <w:bookmarkStart w:id="0" w:name="_GoBack"/>
      <w:bookmarkEnd w:id="0"/>
    </w:p>
    <w:sectPr w:rsidR="0006694B" w:rsidRPr="000669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6C06A" w14:textId="77777777" w:rsidR="0006694B" w:rsidRDefault="0006694B" w:rsidP="00E71FC3">
      <w:pPr>
        <w:spacing w:after="0" w:line="240" w:lineRule="auto"/>
      </w:pPr>
      <w:r>
        <w:separator/>
      </w:r>
    </w:p>
  </w:endnote>
  <w:endnote w:type="continuationSeparator" w:id="0">
    <w:p w14:paraId="3FA8F3A2" w14:textId="77777777" w:rsidR="0006694B" w:rsidRDefault="000669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BCD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C2DD9" w14:textId="77777777" w:rsidR="0006694B" w:rsidRDefault="0006694B" w:rsidP="00E71FC3">
      <w:pPr>
        <w:spacing w:after="0" w:line="240" w:lineRule="auto"/>
      </w:pPr>
      <w:r>
        <w:separator/>
      </w:r>
    </w:p>
  </w:footnote>
  <w:footnote w:type="continuationSeparator" w:id="0">
    <w:p w14:paraId="4CE45B94" w14:textId="77777777" w:rsidR="0006694B" w:rsidRDefault="000669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4B"/>
    <w:rsid w:val="0006694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F511C"/>
  <w15:chartTrackingRefBased/>
  <w15:docId w15:val="{5AD19740-11B4-48C2-BE37-D927ED0FE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2018-03-31T18:06:00Z</dcterms:created>
  <dcterms:modified xsi:type="dcterms:W3CDTF">2018-03-31T18:14:00Z</dcterms:modified>
</cp:coreProperties>
</file>