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D02C" w14:textId="77777777" w:rsidR="006B1AC2" w:rsidRDefault="006B1AC2" w:rsidP="006B1AC2">
      <w:pPr>
        <w:pStyle w:val="NoSpacing"/>
      </w:pPr>
      <w:r>
        <w:rPr>
          <w:u w:val="single"/>
        </w:rPr>
        <w:t>Richard PAVELE</w:t>
      </w:r>
      <w:r>
        <w:t xml:space="preserve">       (fl.1416)</w:t>
      </w:r>
    </w:p>
    <w:p w14:paraId="75FCF1C9" w14:textId="77777777" w:rsidR="006B1AC2" w:rsidRDefault="006B1AC2" w:rsidP="006B1AC2">
      <w:pPr>
        <w:pStyle w:val="NoSpacing"/>
      </w:pPr>
      <w:r>
        <w:t>of Frome.</w:t>
      </w:r>
    </w:p>
    <w:p w14:paraId="03D4A901" w14:textId="77777777" w:rsidR="006B1AC2" w:rsidRDefault="006B1AC2" w:rsidP="006B1AC2">
      <w:pPr>
        <w:pStyle w:val="NoSpacing"/>
      </w:pPr>
    </w:p>
    <w:p w14:paraId="10643DF1" w14:textId="77777777" w:rsidR="006B1AC2" w:rsidRDefault="006B1AC2" w:rsidP="006B1AC2">
      <w:pPr>
        <w:pStyle w:val="NoSpacing"/>
      </w:pPr>
    </w:p>
    <w:p w14:paraId="70A91154" w14:textId="77777777" w:rsidR="006B1AC2" w:rsidRDefault="006B1AC2" w:rsidP="006B1AC2">
      <w:pPr>
        <w:pStyle w:val="NoSpacing"/>
      </w:pPr>
      <w:r>
        <w:t>20 May1416</w:t>
      </w:r>
      <w:r w:rsidRPr="00FD1E72">
        <w:tab/>
        <w:t>He was one of those who were ordered to collect in</w:t>
      </w:r>
      <w:r>
        <w:t xml:space="preserve"> Somerset</w:t>
      </w:r>
    </w:p>
    <w:p w14:paraId="210AA7FF" w14:textId="77777777" w:rsidR="006B1AC2" w:rsidRDefault="006B1AC2" w:rsidP="006B1AC2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30DBAB71" w14:textId="77777777" w:rsidR="006B1AC2" w:rsidRPr="00FD1E72" w:rsidRDefault="006B1AC2" w:rsidP="006B1AC2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764CE4AA" w14:textId="77777777" w:rsidR="006B1AC2" w:rsidRDefault="006B1AC2" w:rsidP="006B1AC2">
      <w:pPr>
        <w:pStyle w:val="NoSpacing"/>
      </w:pPr>
      <w:r w:rsidRPr="00FD1E72">
        <w:tab/>
      </w:r>
      <w:r w:rsidRPr="00FD1E72">
        <w:tab/>
        <w:t>(C.F.R. 1413-22 p.1</w:t>
      </w:r>
      <w:r>
        <w:t>52)</w:t>
      </w:r>
    </w:p>
    <w:p w14:paraId="7EED4D0F" w14:textId="77777777" w:rsidR="006B1AC2" w:rsidRDefault="006B1AC2" w:rsidP="006B1AC2">
      <w:pPr>
        <w:pStyle w:val="NoSpacing"/>
      </w:pPr>
    </w:p>
    <w:p w14:paraId="70B229AA" w14:textId="77777777" w:rsidR="006B1AC2" w:rsidRDefault="006B1AC2" w:rsidP="006B1AC2">
      <w:pPr>
        <w:pStyle w:val="NoSpacing"/>
      </w:pPr>
    </w:p>
    <w:p w14:paraId="7DF54A47" w14:textId="77777777" w:rsidR="006B1AC2" w:rsidRDefault="006B1AC2" w:rsidP="006B1AC2">
      <w:pPr>
        <w:pStyle w:val="NoSpacing"/>
      </w:pPr>
      <w:r>
        <w:t>18 August 2025</w:t>
      </w:r>
    </w:p>
    <w:p w14:paraId="3344F9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31556" w14:textId="77777777" w:rsidR="006B1AC2" w:rsidRDefault="006B1AC2" w:rsidP="009139A6">
      <w:r>
        <w:separator/>
      </w:r>
    </w:p>
  </w:endnote>
  <w:endnote w:type="continuationSeparator" w:id="0">
    <w:p w14:paraId="6D571820" w14:textId="77777777" w:rsidR="006B1AC2" w:rsidRDefault="006B1A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3C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A70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05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88D61" w14:textId="77777777" w:rsidR="006B1AC2" w:rsidRDefault="006B1AC2" w:rsidP="009139A6">
      <w:r>
        <w:separator/>
      </w:r>
    </w:p>
  </w:footnote>
  <w:footnote w:type="continuationSeparator" w:id="0">
    <w:p w14:paraId="5B1C08D6" w14:textId="77777777" w:rsidR="006B1AC2" w:rsidRDefault="006B1A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02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5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45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C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B1AC2"/>
    <w:rsid w:val="00826F5C"/>
    <w:rsid w:val="009139A6"/>
    <w:rsid w:val="009345A1"/>
    <w:rsid w:val="009411C2"/>
    <w:rsid w:val="009448BB"/>
    <w:rsid w:val="00946A41"/>
    <w:rsid w:val="00947624"/>
    <w:rsid w:val="0099670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1B250"/>
  <w15:chartTrackingRefBased/>
  <w15:docId w15:val="{7B8182CF-E79F-4A70-B710-2538BBEB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2025-08-18T19:52:00Z</dcterms:created>
  <dcterms:modified xsi:type="dcterms:W3CDTF">2025-08-18T19:53:00Z</dcterms:modified>
</cp:coreProperties>
</file>