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79ACD" w14:textId="77777777" w:rsidR="0040715A" w:rsidRDefault="0040715A" w:rsidP="0040715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PAVELE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3BFA8FDB" w14:textId="77777777" w:rsidR="0040715A" w:rsidRDefault="0040715A" w:rsidP="0040715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66D85D3" w14:textId="77777777" w:rsidR="0040715A" w:rsidRDefault="0040715A" w:rsidP="0040715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2B3AB26" w14:textId="77777777" w:rsidR="0040715A" w:rsidRDefault="0040715A" w:rsidP="0040715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41B98CD3" w14:textId="77777777" w:rsidR="0040715A" w:rsidRDefault="0040715A" w:rsidP="0040715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065C4117" w14:textId="77777777" w:rsidR="0040715A" w:rsidRDefault="0040715A" w:rsidP="0040715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Somerset, except </w:t>
      </w:r>
    </w:p>
    <w:p w14:paraId="1C39CFF2" w14:textId="77777777" w:rsidR="0040715A" w:rsidRDefault="0040715A" w:rsidP="0040715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ecclesiastical persons, the two fifteenths and two tenths granted to the King at </w:t>
      </w:r>
    </w:p>
    <w:p w14:paraId="70EB406B" w14:textId="77777777" w:rsidR="0040715A" w:rsidRDefault="0040715A" w:rsidP="0040715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last Parliament.   (C.F.R. 1399-1405 pp.282-3)</w:t>
      </w:r>
    </w:p>
    <w:p w14:paraId="0C1329FB" w14:textId="77777777" w:rsidR="0040715A" w:rsidRDefault="0040715A" w:rsidP="0040715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63E453E" w14:textId="77777777" w:rsidR="0040715A" w:rsidRDefault="0040715A" w:rsidP="0040715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DF34B2B" w14:textId="77777777" w:rsidR="0040715A" w:rsidRDefault="0040715A" w:rsidP="0040715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2021</w:t>
      </w:r>
    </w:p>
    <w:p w14:paraId="152ED92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AAA6B" w14:textId="77777777" w:rsidR="0040715A" w:rsidRDefault="0040715A" w:rsidP="009139A6">
      <w:r>
        <w:separator/>
      </w:r>
    </w:p>
  </w:endnote>
  <w:endnote w:type="continuationSeparator" w:id="0">
    <w:p w14:paraId="5AD418AD" w14:textId="77777777" w:rsidR="0040715A" w:rsidRDefault="004071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43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85F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8D8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CE6D0" w14:textId="77777777" w:rsidR="0040715A" w:rsidRDefault="0040715A" w:rsidP="009139A6">
      <w:r>
        <w:separator/>
      </w:r>
    </w:p>
  </w:footnote>
  <w:footnote w:type="continuationSeparator" w:id="0">
    <w:p w14:paraId="24CDAD35" w14:textId="77777777" w:rsidR="0040715A" w:rsidRDefault="004071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67A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1F0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FB7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15A"/>
    <w:rsid w:val="000666E0"/>
    <w:rsid w:val="002510B7"/>
    <w:rsid w:val="0040715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A455C"/>
  <w15:chartTrackingRefBased/>
  <w15:docId w15:val="{36CB65C6-B6B6-43F7-A7F5-1664F445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2021-07-27T20:20:00Z</dcterms:created>
  <dcterms:modified xsi:type="dcterms:W3CDTF">2021-07-27T20:20:00Z</dcterms:modified>
</cp:coreProperties>
</file>