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6BDC0" w14:textId="6CA95D7B" w:rsidR="00BA00AB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PAVELE</w:t>
      </w:r>
      <w:r>
        <w:rPr>
          <w:rFonts w:ascii="Times New Roman" w:hAnsi="Times New Roman" w:cs="Times New Roman"/>
          <w:sz w:val="24"/>
          <w:szCs w:val="24"/>
        </w:rPr>
        <w:t xml:space="preserve">       (fl.1480)</w:t>
      </w:r>
    </w:p>
    <w:p w14:paraId="3874271A" w14:textId="5B0CEE2E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1A3D78" w14:textId="7BB4E780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222191" w14:textId="76A8ECB1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Richard Pavele.   (H.O.C. II pp.293-4)</w:t>
      </w:r>
    </w:p>
    <w:p w14:paraId="498D3A7C" w14:textId="09CEE228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 Richard Borde.   (ibid.)</w:t>
      </w:r>
    </w:p>
    <w:p w14:paraId="60C6BC32" w14:textId="432EB5B0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FCED83" w14:textId="5B6C30CC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Richard Chalcote of Winkton, Hampshire.    (ibid.)</w:t>
      </w:r>
    </w:p>
    <w:p w14:paraId="6098F559" w14:textId="67093F1B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6DE99" w14:textId="30569416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7BD72E" w14:textId="1DFAA241" w:rsid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B1155D" w14:textId="1B43D8A5" w:rsidR="009D6180" w:rsidRPr="009D6180" w:rsidRDefault="009D61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December 2021</w:t>
      </w:r>
    </w:p>
    <w:sectPr w:rsidR="009D6180" w:rsidRPr="009D61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CB82F" w14:textId="77777777" w:rsidR="009D6180" w:rsidRDefault="009D6180" w:rsidP="009139A6">
      <w:r>
        <w:separator/>
      </w:r>
    </w:p>
  </w:endnote>
  <w:endnote w:type="continuationSeparator" w:id="0">
    <w:p w14:paraId="3E650002" w14:textId="77777777" w:rsidR="009D6180" w:rsidRDefault="009D61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AA8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DA2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BEE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4153" w14:textId="77777777" w:rsidR="009D6180" w:rsidRDefault="009D6180" w:rsidP="009139A6">
      <w:r>
        <w:separator/>
      </w:r>
    </w:p>
  </w:footnote>
  <w:footnote w:type="continuationSeparator" w:id="0">
    <w:p w14:paraId="6779E709" w14:textId="77777777" w:rsidR="009D6180" w:rsidRDefault="009D61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C0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5AC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D1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180"/>
    <w:rsid w:val="000666E0"/>
    <w:rsid w:val="002510B7"/>
    <w:rsid w:val="005C130B"/>
    <w:rsid w:val="00826F5C"/>
    <w:rsid w:val="009139A6"/>
    <w:rsid w:val="009448BB"/>
    <w:rsid w:val="009D6180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6E687"/>
  <w15:chartTrackingRefBased/>
  <w15:docId w15:val="{8F6BDB1E-394A-4FFE-B7D7-05A9ADF6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2021-12-11T07:47:00Z</dcterms:created>
  <dcterms:modified xsi:type="dcterms:W3CDTF">2021-12-11T07:50:00Z</dcterms:modified>
</cp:coreProperties>
</file>