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E3717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PAVELE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8345DF8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05F399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5EFBC3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D571C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D339CE5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016E138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the taxes of a fifteenth and a tenth.</w:t>
      </w:r>
    </w:p>
    <w:p w14:paraId="18CB0DFE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40E48B49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04A56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F07E69" w14:textId="77777777" w:rsidR="00A13623" w:rsidRDefault="00A13623" w:rsidP="00A136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4CD41B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9C3B4" w14:textId="77777777" w:rsidR="00A13623" w:rsidRDefault="00A13623" w:rsidP="009139A6">
      <w:r>
        <w:separator/>
      </w:r>
    </w:p>
  </w:endnote>
  <w:endnote w:type="continuationSeparator" w:id="0">
    <w:p w14:paraId="2583C31B" w14:textId="77777777" w:rsidR="00A13623" w:rsidRDefault="00A136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DD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A1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CB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A53D8" w14:textId="77777777" w:rsidR="00A13623" w:rsidRDefault="00A13623" w:rsidP="009139A6">
      <w:r>
        <w:separator/>
      </w:r>
    </w:p>
  </w:footnote>
  <w:footnote w:type="continuationSeparator" w:id="0">
    <w:p w14:paraId="78D4CADE" w14:textId="77777777" w:rsidR="00A13623" w:rsidRDefault="00A136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4FE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B7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28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23"/>
    <w:rsid w:val="000666E0"/>
    <w:rsid w:val="002510B7"/>
    <w:rsid w:val="005C130B"/>
    <w:rsid w:val="00826F5C"/>
    <w:rsid w:val="009139A6"/>
    <w:rsid w:val="009448BB"/>
    <w:rsid w:val="00A1362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0871"/>
  <w15:chartTrackingRefBased/>
  <w15:docId w15:val="{FCF87B7C-D93C-45B5-A8E3-91E83032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2021-10-20T19:15:00Z</dcterms:created>
  <dcterms:modified xsi:type="dcterms:W3CDTF">2021-10-20T19:15:00Z</dcterms:modified>
</cp:coreProperties>
</file>