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F6F62" w14:textId="77777777" w:rsidR="006E7799" w:rsidRPr="006E7799" w:rsidRDefault="006E7799" w:rsidP="006E779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E7799">
        <w:rPr>
          <w:rFonts w:ascii="Times New Roman" w:hAnsi="Times New Roman" w:cs="Times New Roman"/>
          <w:sz w:val="24"/>
          <w:szCs w:val="24"/>
          <w:u w:val="single"/>
        </w:rPr>
        <w:t xml:space="preserve">William PAUPEDAY (alias </w:t>
      </w:r>
      <w:proofErr w:type="gramStart"/>
      <w:r w:rsidRPr="006E7799">
        <w:rPr>
          <w:rFonts w:ascii="Times New Roman" w:hAnsi="Times New Roman" w:cs="Times New Roman"/>
          <w:sz w:val="24"/>
          <w:szCs w:val="24"/>
          <w:u w:val="single"/>
        </w:rPr>
        <w:t>GROVE)</w:t>
      </w:r>
      <w:r w:rsidRPr="006E779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6E7799">
        <w:rPr>
          <w:rFonts w:ascii="Times New Roman" w:hAnsi="Times New Roman" w:cs="Times New Roman"/>
          <w:sz w:val="24"/>
          <w:szCs w:val="24"/>
        </w:rPr>
        <w:t xml:space="preserve">    (fl.1478)</w:t>
      </w:r>
    </w:p>
    <w:p w14:paraId="79A0A285" w14:textId="77777777" w:rsidR="006E7799" w:rsidRPr="006E7799" w:rsidRDefault="006E7799" w:rsidP="006E779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E7799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6E7799">
        <w:rPr>
          <w:rFonts w:ascii="Times New Roman" w:hAnsi="Times New Roman" w:cs="Times New Roman"/>
          <w:sz w:val="24"/>
          <w:szCs w:val="24"/>
        </w:rPr>
        <w:t>Odimer</w:t>
      </w:r>
      <w:proofErr w:type="spellEnd"/>
      <w:r w:rsidRPr="006E7799">
        <w:rPr>
          <w:rFonts w:ascii="Times New Roman" w:hAnsi="Times New Roman" w:cs="Times New Roman"/>
          <w:sz w:val="24"/>
          <w:szCs w:val="24"/>
        </w:rPr>
        <w:t>.</w:t>
      </w:r>
    </w:p>
    <w:p w14:paraId="2287B0B2" w14:textId="77777777" w:rsidR="006E7799" w:rsidRPr="006E7799" w:rsidRDefault="006E7799" w:rsidP="006E77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925CBA" w14:textId="77777777" w:rsidR="006E7799" w:rsidRPr="006E7799" w:rsidRDefault="006E7799" w:rsidP="006E77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FC3105" w14:textId="77777777" w:rsidR="006E7799" w:rsidRPr="006E7799" w:rsidRDefault="006E7799" w:rsidP="006E779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E7799">
        <w:rPr>
          <w:rFonts w:ascii="Times New Roman" w:hAnsi="Times New Roman" w:cs="Times New Roman"/>
          <w:sz w:val="24"/>
          <w:szCs w:val="24"/>
        </w:rPr>
        <w:t>15 Nov.1478</w:t>
      </w:r>
      <w:r w:rsidRPr="006E7799"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 w:rsidRPr="006E7799">
        <w:rPr>
          <w:rFonts w:ascii="Times New Roman" w:hAnsi="Times New Roman" w:cs="Times New Roman"/>
          <w:sz w:val="24"/>
          <w:szCs w:val="24"/>
        </w:rPr>
        <w:t>Bruyn</w:t>
      </w:r>
      <w:proofErr w:type="spellEnd"/>
      <w:r w:rsidRPr="006E779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E7799">
        <w:rPr>
          <w:rFonts w:ascii="Times New Roman" w:hAnsi="Times New Roman" w:cs="Times New Roman"/>
          <w:sz w:val="24"/>
          <w:szCs w:val="24"/>
        </w:rPr>
        <w:t>Rowner</w:t>
      </w:r>
      <w:proofErr w:type="spellEnd"/>
      <w:r w:rsidRPr="006E7799">
        <w:rPr>
          <w:rFonts w:ascii="Times New Roman" w:hAnsi="Times New Roman" w:cs="Times New Roman"/>
          <w:sz w:val="24"/>
          <w:szCs w:val="24"/>
        </w:rPr>
        <w:t>, Hampshire(q.v.), was pardoned for not appearing</w:t>
      </w:r>
    </w:p>
    <w:p w14:paraId="44F18AC5" w14:textId="77777777" w:rsidR="006E7799" w:rsidRPr="006E7799" w:rsidRDefault="006E7799" w:rsidP="006E779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E7799">
        <w:rPr>
          <w:rFonts w:ascii="Times New Roman" w:hAnsi="Times New Roman" w:cs="Times New Roman"/>
          <w:sz w:val="24"/>
          <w:szCs w:val="24"/>
        </w:rPr>
        <w:tab/>
      </w:r>
      <w:r w:rsidRPr="006E7799">
        <w:rPr>
          <w:rFonts w:ascii="Times New Roman" w:hAnsi="Times New Roman" w:cs="Times New Roman"/>
          <w:sz w:val="24"/>
          <w:szCs w:val="24"/>
        </w:rPr>
        <w:tab/>
        <w:t>to answer him touching a debt of £167</w:t>
      </w:r>
      <w:proofErr w:type="gramStart"/>
      <w:r w:rsidRPr="006E779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E7799">
        <w:rPr>
          <w:rFonts w:ascii="Times New Roman" w:hAnsi="Times New Roman" w:cs="Times New Roman"/>
          <w:sz w:val="24"/>
          <w:szCs w:val="24"/>
        </w:rPr>
        <w:t>C.P.R. 1476-85 p.86)</w:t>
      </w:r>
    </w:p>
    <w:p w14:paraId="01658E72" w14:textId="77777777" w:rsidR="006E7799" w:rsidRPr="006E7799" w:rsidRDefault="006E7799" w:rsidP="006E77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166DF4" w14:textId="77777777" w:rsidR="006E7799" w:rsidRPr="006E7799" w:rsidRDefault="006E7799" w:rsidP="006E77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84E881" w14:textId="77777777" w:rsidR="006E7799" w:rsidRPr="006E7799" w:rsidRDefault="006E7799" w:rsidP="006E779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E7799">
        <w:rPr>
          <w:rFonts w:ascii="Times New Roman" w:hAnsi="Times New Roman" w:cs="Times New Roman"/>
          <w:sz w:val="24"/>
          <w:szCs w:val="24"/>
        </w:rPr>
        <w:t>24 March 2021</w:t>
      </w:r>
    </w:p>
    <w:p w14:paraId="70D89169" w14:textId="77777777" w:rsidR="006E7799" w:rsidRPr="006E7799" w:rsidRDefault="006E7799" w:rsidP="006E77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9EDAB7" w14:textId="77777777" w:rsidR="00BA00AB" w:rsidRPr="006E7799" w:rsidRDefault="00BA00AB" w:rsidP="006E77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E77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29ACE" w14:textId="77777777" w:rsidR="006E7799" w:rsidRDefault="006E7799" w:rsidP="009139A6">
      <w:r>
        <w:separator/>
      </w:r>
    </w:p>
  </w:endnote>
  <w:endnote w:type="continuationSeparator" w:id="0">
    <w:p w14:paraId="427D487B" w14:textId="77777777" w:rsidR="006E7799" w:rsidRDefault="006E77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6DA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6E1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D5E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95D91" w14:textId="77777777" w:rsidR="006E7799" w:rsidRDefault="006E7799" w:rsidP="009139A6">
      <w:r>
        <w:separator/>
      </w:r>
    </w:p>
  </w:footnote>
  <w:footnote w:type="continuationSeparator" w:id="0">
    <w:p w14:paraId="09C4E45E" w14:textId="77777777" w:rsidR="006E7799" w:rsidRDefault="006E77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1CA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991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270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99"/>
    <w:rsid w:val="000666E0"/>
    <w:rsid w:val="002510B7"/>
    <w:rsid w:val="005C130B"/>
    <w:rsid w:val="006E779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71CC"/>
  <w15:chartTrackingRefBased/>
  <w15:docId w15:val="{FEC4D065-189C-4626-A31E-43E63077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799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2021-09-01T07:40:00Z</dcterms:created>
  <dcterms:modified xsi:type="dcterms:W3CDTF">2021-09-01T07:41:00Z</dcterms:modified>
</cp:coreProperties>
</file>