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E4C5E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PAUNTON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d.1407-11)</w:t>
      </w:r>
    </w:p>
    <w:p w14:paraId="69246240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3DA229E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6EDA6B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BE1E9B" w14:textId="77777777" w:rsidR="00BE4DD3" w:rsidRDefault="00BE4DD3" w:rsidP="00BE4DD3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5A8CAB7" w14:textId="77777777" w:rsidR="00BE4DD3" w:rsidRDefault="00BE4DD3" w:rsidP="00BE4DD3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6775C757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Jan.1411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C6D44ED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F9F649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6A4594" w14:textId="77777777" w:rsidR="00BE4DD3" w:rsidRDefault="00BE4DD3" w:rsidP="00BE4D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2022</w:t>
      </w:r>
    </w:p>
    <w:p w14:paraId="4CA7AE43" w14:textId="77777777" w:rsidR="00BA00AB" w:rsidRPr="00BE4DD3" w:rsidRDefault="00BA00AB" w:rsidP="00BE4DD3"/>
    <w:sectPr w:rsidR="00BA00AB" w:rsidRPr="00BE4D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B2969" w14:textId="77777777" w:rsidR="00BE4DD3" w:rsidRDefault="00BE4DD3" w:rsidP="009139A6">
      <w:r>
        <w:separator/>
      </w:r>
    </w:p>
  </w:endnote>
  <w:endnote w:type="continuationSeparator" w:id="0">
    <w:p w14:paraId="70DC8E50" w14:textId="77777777" w:rsidR="00BE4DD3" w:rsidRDefault="00BE4D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964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B94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F9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52FE8" w14:textId="77777777" w:rsidR="00BE4DD3" w:rsidRDefault="00BE4DD3" w:rsidP="009139A6">
      <w:r>
        <w:separator/>
      </w:r>
    </w:p>
  </w:footnote>
  <w:footnote w:type="continuationSeparator" w:id="0">
    <w:p w14:paraId="7A900548" w14:textId="77777777" w:rsidR="00BE4DD3" w:rsidRDefault="00BE4D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0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B5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D6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D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4DD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35EDD"/>
  <w15:chartTrackingRefBased/>
  <w15:docId w15:val="{C3BA2ECF-61A9-41F1-B1AB-DA6737D1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DD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2023-02-16T07:42:00Z</dcterms:created>
  <dcterms:modified xsi:type="dcterms:W3CDTF">2023-02-16T07:43:00Z</dcterms:modified>
</cp:coreProperties>
</file>